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0632204B" w:rsidR="007A4D84" w:rsidRPr="00A761A8" w:rsidRDefault="00C30086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 w:rsidRPr="00A761A8">
        <w:rPr>
          <w:rFonts w:ascii="Arial" w:hAnsi="Arial" w:cs="Arial"/>
          <w:b/>
          <w:color w:val="0060A8"/>
          <w:sz w:val="96"/>
        </w:rPr>
        <w:t>CSA</w:t>
      </w:r>
      <w:r w:rsidR="00A761A8" w:rsidRPr="00A761A8">
        <w:rPr>
          <w:rFonts w:ascii="Arial" w:hAnsi="Arial" w:cs="Arial"/>
          <w:b/>
          <w:color w:val="0060A8"/>
          <w:sz w:val="96"/>
        </w:rPr>
        <w:t>-R</w:t>
      </w:r>
      <w:r w:rsidR="00A761A8">
        <w:rPr>
          <w:rFonts w:ascii="Arial" w:hAnsi="Arial" w:cs="Arial"/>
          <w:b/>
          <w:color w:val="0060A8"/>
          <w:sz w:val="96"/>
        </w:rPr>
        <w:t xml:space="preserve"> </w:t>
      </w:r>
      <w:r w:rsidR="00B709BF">
        <w:rPr>
          <w:rFonts w:ascii="Arial" w:hAnsi="Arial" w:cs="Arial"/>
          <w:b/>
          <w:color w:val="0060A8"/>
          <w:sz w:val="96"/>
        </w:rPr>
        <w:t>DRH-MD</w:t>
      </w:r>
    </w:p>
    <w:p w14:paraId="472676B2" w14:textId="77777777" w:rsidR="006B2EEA" w:rsidRDefault="006B2EEA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</w:p>
    <w:p w14:paraId="2DEA7322" w14:textId="1424142B" w:rsidR="007A4D84" w:rsidRDefault="00C30086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 w:rsidRPr="001B3894">
        <w:rPr>
          <w:rFonts w:ascii="Arial" w:hAnsi="Arial" w:cs="Arial"/>
          <w:b/>
          <w:color w:val="0060A8"/>
          <w:sz w:val="28"/>
          <w:szCs w:val="28"/>
        </w:rPr>
        <w:t xml:space="preserve">COMITÉ SOCIAL </w:t>
      </w:r>
      <w:r w:rsidR="00A761A8">
        <w:rPr>
          <w:rFonts w:ascii="Arial" w:hAnsi="Arial" w:cs="Arial"/>
          <w:b/>
          <w:color w:val="0060A8"/>
          <w:sz w:val="28"/>
          <w:szCs w:val="28"/>
        </w:rPr>
        <w:t>D</w:t>
      </w:r>
      <w:r w:rsidRPr="001B3894">
        <w:rPr>
          <w:rFonts w:ascii="Arial" w:hAnsi="Arial" w:cs="Arial"/>
          <w:b/>
          <w:color w:val="0060A8"/>
          <w:sz w:val="28"/>
          <w:szCs w:val="28"/>
        </w:rPr>
        <w:t>’</w:t>
      </w:r>
      <w:r w:rsidR="007A4D84" w:rsidRPr="001B3894">
        <w:rPr>
          <w:rFonts w:ascii="Arial" w:hAnsi="Arial" w:cs="Arial"/>
          <w:b/>
          <w:color w:val="0060A8"/>
          <w:sz w:val="28"/>
          <w:szCs w:val="28"/>
        </w:rPr>
        <w:t>ADMINISTRAT</w:t>
      </w:r>
      <w:r w:rsidRPr="001B3894">
        <w:rPr>
          <w:rFonts w:ascii="Arial" w:hAnsi="Arial" w:cs="Arial"/>
          <w:b/>
          <w:color w:val="0060A8"/>
          <w:sz w:val="28"/>
          <w:szCs w:val="28"/>
        </w:rPr>
        <w:t xml:space="preserve">ION </w:t>
      </w:r>
      <w:r w:rsidR="00A761A8">
        <w:rPr>
          <w:rFonts w:ascii="Arial" w:hAnsi="Arial" w:cs="Arial"/>
          <w:b/>
          <w:color w:val="0060A8"/>
          <w:sz w:val="28"/>
          <w:szCs w:val="28"/>
        </w:rPr>
        <w:t xml:space="preserve">DE LA </w:t>
      </w:r>
    </w:p>
    <w:p w14:paraId="1579E46B" w14:textId="1F065736" w:rsidR="002E2AC4" w:rsidRPr="0053615F" w:rsidRDefault="00A761A8" w:rsidP="0053615F">
      <w:pPr>
        <w:jc w:val="right"/>
        <w:rPr>
          <w:rFonts w:ascii="Segoe UI" w:hAnsi="Segoe UI" w:cs="Segoe UI"/>
          <w:color w:val="000000"/>
          <w:shd w:val="clear" w:color="auto" w:fill="FFFFFF"/>
        </w:rPr>
      </w:pPr>
      <w:r w:rsidRPr="0053615F">
        <w:rPr>
          <w:rFonts w:ascii="Arial" w:hAnsi="Arial" w:cs="Arial"/>
          <w:b/>
          <w:color w:val="0060A8"/>
        </w:rPr>
        <w:t>DIRECTION</w:t>
      </w:r>
      <w:r w:rsidR="00E605B8" w:rsidRPr="0053615F">
        <w:rPr>
          <w:rFonts w:ascii="Arial" w:hAnsi="Arial" w:cs="Arial"/>
          <w:b/>
          <w:color w:val="0060A8"/>
        </w:rPr>
        <w:t xml:space="preserve"> </w:t>
      </w:r>
      <w:r w:rsidR="0053615F" w:rsidRPr="0053615F">
        <w:rPr>
          <w:rFonts w:ascii="Arial" w:hAnsi="Arial" w:cs="Arial"/>
          <w:b/>
          <w:color w:val="0060A8"/>
        </w:rPr>
        <w:t>DES RESSOURCES HUMAINES DU MINISTERE DE LA DEFENSE</w:t>
      </w:r>
    </w:p>
    <w:p w14:paraId="5546817B" w14:textId="77777777" w:rsidR="00E605B8" w:rsidRDefault="00E605B8" w:rsidP="007A4D84">
      <w:pPr>
        <w:rPr>
          <w:rFonts w:ascii="Arial" w:hAnsi="Arial" w:cs="Arial"/>
        </w:rPr>
      </w:pPr>
    </w:p>
    <w:p w14:paraId="606ECCAC" w14:textId="21D3CD6A" w:rsidR="002E2AC4" w:rsidRDefault="002E2AC4" w:rsidP="007A4D84">
      <w:pPr>
        <w:rPr>
          <w:rFonts w:ascii="Arial" w:hAnsi="Arial" w:cs="Arial"/>
        </w:rPr>
      </w:pPr>
    </w:p>
    <w:p w14:paraId="557C3306" w14:textId="77777777" w:rsidR="001B3894" w:rsidRDefault="001B389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18CFDB17" w14:textId="4132CF60" w:rsidR="007A4D84" w:rsidRPr="002E2AC4" w:rsidRDefault="00E605B8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3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 xml:space="preserve"> siège</w:t>
      </w:r>
      <w:r>
        <w:rPr>
          <w:rFonts w:ascii="Arial" w:hAnsi="Arial" w:cs="Arial"/>
          <w:b/>
          <w:color w:val="A40000"/>
          <w:sz w:val="32"/>
          <w:szCs w:val="32"/>
        </w:rPr>
        <w:t>s</w:t>
      </w:r>
      <w:r w:rsidR="007A4D84">
        <w:rPr>
          <w:rFonts w:ascii="Arial" w:hAnsi="Arial" w:cs="Arial"/>
          <w:color w:val="FF0000"/>
          <w:sz w:val="32"/>
        </w:rPr>
        <w:t xml:space="preserve"> </w:t>
      </w:r>
      <w:r w:rsidR="007A4D84">
        <w:rPr>
          <w:rFonts w:ascii="Arial" w:hAnsi="Arial" w:cs="Arial"/>
          <w:sz w:val="32"/>
        </w:rPr>
        <w:t xml:space="preserve">obtenu par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DEFENSE</w:t>
      </w:r>
    </w:p>
    <w:p w14:paraId="26532D4D" w14:textId="18BE4D04" w:rsidR="002E2AC4" w:rsidRDefault="002E2AC4" w:rsidP="00AB0364">
      <w:pPr>
        <w:rPr>
          <w:rFonts w:ascii="Arial" w:hAnsi="Arial" w:cs="Arial"/>
        </w:rPr>
      </w:pPr>
    </w:p>
    <w:p w14:paraId="579D5224" w14:textId="4965180D" w:rsidR="001B3894" w:rsidRDefault="001B3894" w:rsidP="00AB0364">
      <w:pPr>
        <w:rPr>
          <w:rFonts w:ascii="Arial" w:hAnsi="Arial" w:cs="Arial"/>
        </w:rPr>
      </w:pPr>
    </w:p>
    <w:p w14:paraId="1940CFA4" w14:textId="77777777" w:rsidR="00A761A8" w:rsidRPr="00AB0364" w:rsidRDefault="00A761A8" w:rsidP="00AB0364">
      <w:pPr>
        <w:rPr>
          <w:rFonts w:ascii="Arial" w:hAnsi="Arial" w:cs="Arial"/>
        </w:rPr>
      </w:pPr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02041CB0" w14:textId="325D6FB3" w:rsidR="007A4D84" w:rsidRPr="002E2AC4" w:rsidRDefault="007A4D84" w:rsidP="007A4D84">
      <w:pPr>
        <w:rPr>
          <w:rFonts w:ascii="Arial" w:hAnsi="Arial" w:cs="Arial"/>
          <w:b/>
          <w:color w:val="A40000"/>
          <w:sz w:val="32"/>
          <w:szCs w:val="32"/>
        </w:rPr>
      </w:pPr>
      <w:r w:rsidRPr="002E2AC4">
        <w:rPr>
          <w:rFonts w:ascii="Arial" w:hAnsi="Arial" w:cs="Arial"/>
          <w:b/>
          <w:color w:val="A40000"/>
          <w:sz w:val="32"/>
          <w:szCs w:val="32"/>
        </w:rPr>
        <w:t>Vos élus :</w:t>
      </w:r>
    </w:p>
    <w:p w14:paraId="72CD2EA0" w14:textId="5F8C5BDE" w:rsidR="007A4D84" w:rsidRDefault="007A4D84" w:rsidP="007A4D84">
      <w:pPr>
        <w:rPr>
          <w:rFonts w:ascii="Arial" w:hAnsi="Arial" w:cs="Arial"/>
          <w:sz w:val="22"/>
        </w:rPr>
      </w:pPr>
    </w:p>
    <w:p w14:paraId="70C630B1" w14:textId="77777777" w:rsidR="00A761A8" w:rsidRDefault="00A761A8" w:rsidP="007A4D84">
      <w:pPr>
        <w:rPr>
          <w:rFonts w:ascii="Arial" w:hAnsi="Arial" w:cs="Arial"/>
        </w:rPr>
      </w:pPr>
    </w:p>
    <w:p w14:paraId="1D1E652B" w14:textId="77777777" w:rsidR="00A761A8" w:rsidRDefault="00A761A8" w:rsidP="007A4D84">
      <w:pPr>
        <w:rPr>
          <w:rFonts w:ascii="Arial" w:hAnsi="Arial" w:cs="Arial"/>
        </w:rPr>
      </w:pPr>
    </w:p>
    <w:tbl>
      <w:tblPr>
        <w:tblStyle w:val="Grilledutableau"/>
        <w:tblW w:w="9922" w:type="dxa"/>
        <w:jc w:val="center"/>
        <w:tblLook w:val="04A0" w:firstRow="1" w:lastRow="0" w:firstColumn="1" w:lastColumn="0" w:noHBand="0" w:noVBand="1"/>
      </w:tblPr>
      <w:tblGrid>
        <w:gridCol w:w="4824"/>
        <w:gridCol w:w="5098"/>
      </w:tblGrid>
      <w:tr w:rsidR="007A4D84" w14:paraId="60A3ADE8" w14:textId="77777777" w:rsidTr="005D634C">
        <w:trPr>
          <w:trHeight w:val="1130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2EDD5EAB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0B01252A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1270C0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</w:tr>
      <w:tr w:rsidR="007A4D84" w:rsidRPr="00E85585" w14:paraId="37A94783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3F3B" w14:textId="39FF63EF" w:rsidR="007A4D84" w:rsidRPr="00B709BF" w:rsidRDefault="00B709BF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Denis THEOBALD - </w:t>
            </w:r>
            <w:r w:rsidR="00843025">
              <w:rPr>
                <w:rFonts w:ascii="Arial" w:hAnsi="Arial" w:cs="Arial"/>
                <w:b/>
                <w:bCs/>
                <w:sz w:val="32"/>
                <w:szCs w:val="18"/>
              </w:rPr>
              <w:t>AAE</w:t>
            </w:r>
          </w:p>
          <w:p w14:paraId="0253758D" w14:textId="3EC87C2A" w:rsidR="00B709BF" w:rsidRPr="00E85585" w:rsidRDefault="00B709BF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B709BF">
              <w:rPr>
                <w:rFonts w:ascii="Arial" w:hAnsi="Arial" w:cs="Arial"/>
                <w:sz w:val="32"/>
                <w:szCs w:val="18"/>
              </w:rPr>
              <w:t>CERHPC</w:t>
            </w:r>
            <w:r w:rsidR="005D634C">
              <w:rPr>
                <w:rFonts w:ascii="Arial" w:hAnsi="Arial" w:cs="Arial"/>
                <w:sz w:val="32"/>
                <w:szCs w:val="18"/>
              </w:rPr>
              <w:t>,</w:t>
            </w:r>
            <w:r w:rsidRPr="00B709BF">
              <w:rPr>
                <w:rFonts w:ascii="Arial" w:hAnsi="Arial" w:cs="Arial"/>
                <w:sz w:val="32"/>
                <w:szCs w:val="18"/>
              </w:rPr>
              <w:t xml:space="preserve"> Bordeaux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21B2" w14:textId="57396909" w:rsidR="00E85585" w:rsidRPr="00B709BF" w:rsidRDefault="00B709BF" w:rsidP="001270C0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 w:rsidRPr="00B709BF">
              <w:rPr>
                <w:rFonts w:ascii="Arial" w:hAnsi="Arial" w:cs="Arial"/>
                <w:b/>
                <w:bCs/>
                <w:sz w:val="32"/>
                <w:szCs w:val="18"/>
              </w:rPr>
              <w:t>Florence LUGA - AA</w:t>
            </w:r>
          </w:p>
          <w:p w14:paraId="56D154A6" w14:textId="73724FB4" w:rsidR="00B709BF" w:rsidRPr="00E85585" w:rsidRDefault="00B709BF" w:rsidP="001270C0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CTAS Bordeaux</w:t>
            </w:r>
          </w:p>
        </w:tc>
      </w:tr>
      <w:tr w:rsidR="00E605B8" w:rsidRPr="001270C0" w14:paraId="38E1ACC4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80EC" w14:textId="69EEA135" w:rsidR="001270C0" w:rsidRPr="00B709BF" w:rsidRDefault="00B709BF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 w:rsidRPr="00B709BF">
              <w:rPr>
                <w:rFonts w:ascii="Arial" w:hAnsi="Arial" w:cs="Arial"/>
                <w:b/>
                <w:bCs/>
                <w:sz w:val="32"/>
                <w:szCs w:val="18"/>
              </w:rPr>
              <w:t>Nathalie PONROY - AAE</w:t>
            </w:r>
          </w:p>
          <w:p w14:paraId="64177829" w14:textId="7E530D04" w:rsidR="00B709BF" w:rsidRPr="001270C0" w:rsidRDefault="00B709BF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CMG TOULON, Toulon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ED2D" w14:textId="39000D8D" w:rsidR="001270C0" w:rsidRPr="005D634C" w:rsidRDefault="00931F98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Christelle RICHER - SA</w:t>
            </w:r>
          </w:p>
          <w:p w14:paraId="7369B214" w14:textId="11CE4678" w:rsidR="00B709BF" w:rsidRPr="001270C0" w:rsidRDefault="00B709BF" w:rsidP="00931F98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 xml:space="preserve">CMG </w:t>
            </w:r>
            <w:r w:rsidR="00931F98">
              <w:rPr>
                <w:rFonts w:ascii="Arial" w:hAnsi="Arial" w:cs="Arial"/>
                <w:sz w:val="32"/>
                <w:szCs w:val="18"/>
              </w:rPr>
              <w:t>Rennes</w:t>
            </w:r>
            <w:bookmarkStart w:id="0" w:name="_GoBack"/>
            <w:bookmarkEnd w:id="0"/>
          </w:p>
        </w:tc>
      </w:tr>
      <w:tr w:rsidR="00E605B8" w:rsidRPr="00E85585" w14:paraId="5E7E5059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EA1D" w14:textId="4B78AD1C" w:rsidR="001270C0" w:rsidRPr="00B709BF" w:rsidRDefault="00B709BF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David DOS SANTOS </w:t>
            </w:r>
            <w:r w:rsidR="005D634C">
              <w:rPr>
                <w:rFonts w:ascii="Arial" w:hAnsi="Arial" w:cs="Arial"/>
                <w:b/>
                <w:bCs/>
                <w:sz w:val="32"/>
                <w:szCs w:val="18"/>
              </w:rPr>
              <w:t>-</w:t>
            </w:r>
            <w:r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</w:t>
            </w:r>
            <w:r w:rsidR="00843025">
              <w:rPr>
                <w:rFonts w:ascii="Arial" w:hAnsi="Arial" w:cs="Arial"/>
                <w:b/>
                <w:bCs/>
                <w:sz w:val="32"/>
                <w:szCs w:val="18"/>
              </w:rPr>
              <w:t>SA</w:t>
            </w:r>
          </w:p>
          <w:p w14:paraId="0C477DC2" w14:textId="24145F30" w:rsidR="00B709BF" w:rsidRPr="001270C0" w:rsidRDefault="00B709BF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B709BF">
              <w:rPr>
                <w:rFonts w:ascii="Arial" w:hAnsi="Arial" w:cs="Arial"/>
                <w:sz w:val="32"/>
                <w:szCs w:val="18"/>
              </w:rPr>
              <w:t>SPRP, La Rochelle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EB9A" w14:textId="484DA585" w:rsidR="001270C0" w:rsidRDefault="005D634C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Vanessa SOULARD - ASS</w:t>
            </w:r>
          </w:p>
          <w:p w14:paraId="2DB0461B" w14:textId="2F9C51E4" w:rsidR="005D634C" w:rsidRPr="005D634C" w:rsidRDefault="005D634C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 w:rsidRPr="005D634C">
              <w:rPr>
                <w:rFonts w:ascii="Arial" w:hAnsi="Arial" w:cs="Arial"/>
                <w:sz w:val="32"/>
                <w:szCs w:val="18"/>
              </w:rPr>
              <w:t xml:space="preserve">CTAS </w:t>
            </w:r>
            <w:proofErr w:type="spellStart"/>
            <w:r w:rsidRPr="005D634C">
              <w:rPr>
                <w:rFonts w:ascii="Arial" w:hAnsi="Arial" w:cs="Arial"/>
                <w:sz w:val="32"/>
                <w:szCs w:val="18"/>
              </w:rPr>
              <w:t>B</w:t>
            </w:r>
            <w:r>
              <w:rPr>
                <w:rFonts w:ascii="Arial" w:hAnsi="Arial" w:cs="Arial"/>
                <w:sz w:val="32"/>
                <w:szCs w:val="18"/>
              </w:rPr>
              <w:t>dx</w:t>
            </w:r>
            <w:proofErr w:type="spellEnd"/>
            <w:r>
              <w:rPr>
                <w:rFonts w:ascii="Arial" w:hAnsi="Arial" w:cs="Arial"/>
                <w:sz w:val="32"/>
                <w:szCs w:val="18"/>
              </w:rPr>
              <w:t>, Mont-de-Marsan</w:t>
            </w:r>
          </w:p>
        </w:tc>
      </w:tr>
    </w:tbl>
    <w:p w14:paraId="61B8EFC3" w14:textId="452A8D37" w:rsidR="00B709BF" w:rsidRDefault="00B709BF" w:rsidP="005D634C">
      <w:pPr>
        <w:rPr>
          <w:rFonts w:ascii="Arial" w:hAnsi="Arial" w:cs="Arial"/>
          <w:sz w:val="22"/>
          <w:szCs w:val="22"/>
          <w:lang w:eastAsia="en-US"/>
        </w:rPr>
      </w:pPr>
    </w:p>
    <w:sectPr w:rsidR="00B709BF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29FA7" w14:textId="77777777" w:rsidR="004C682B" w:rsidRDefault="004C682B">
      <w:r>
        <w:separator/>
      </w:r>
    </w:p>
  </w:endnote>
  <w:endnote w:type="continuationSeparator" w:id="0">
    <w:p w14:paraId="6C20D507" w14:textId="77777777" w:rsidR="004C682B" w:rsidRDefault="004C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</w:t>
    </w:r>
    <w:proofErr w:type="gramStart"/>
    <w:r w:rsidRPr="00AA7FAE">
      <w:rPr>
        <w:rFonts w:ascii="Arial" w:hAnsi="Arial" w:cs="Arial"/>
        <w:b/>
        <w:sz w:val="18"/>
        <w:szCs w:val="18"/>
      </w:rPr>
      <w:t>des</w:t>
    </w:r>
    <w:proofErr w:type="gramEnd"/>
    <w:r w:rsidRPr="00AA7FAE">
      <w:rPr>
        <w:rFonts w:ascii="Arial" w:hAnsi="Arial" w:cs="Arial"/>
        <w:b/>
        <w:sz w:val="18"/>
        <w:szCs w:val="18"/>
      </w:rPr>
      <w:t xml:space="preserve">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1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4C682B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="007A4D84"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1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9DAEF" w14:textId="77777777" w:rsidR="004C682B" w:rsidRDefault="004C682B">
      <w:r>
        <w:separator/>
      </w:r>
    </w:p>
  </w:footnote>
  <w:footnote w:type="continuationSeparator" w:id="0">
    <w:p w14:paraId="18DD9BD9" w14:textId="77777777" w:rsidR="004C682B" w:rsidRDefault="004C6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4"/>
  </w:num>
  <w:num w:numId="4">
    <w:abstractNumId w:val="17"/>
  </w:num>
  <w:num w:numId="5">
    <w:abstractNumId w:val="9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13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19"/>
  </w:num>
  <w:num w:numId="13">
    <w:abstractNumId w:val="2"/>
  </w:num>
  <w:num w:numId="14">
    <w:abstractNumId w:val="8"/>
  </w:num>
  <w:num w:numId="15">
    <w:abstractNumId w:val="25"/>
  </w:num>
  <w:num w:numId="16">
    <w:abstractNumId w:val="8"/>
  </w:num>
  <w:num w:numId="17">
    <w:abstractNumId w:val="29"/>
  </w:num>
  <w:num w:numId="18">
    <w:abstractNumId w:val="10"/>
  </w:num>
  <w:num w:numId="19">
    <w:abstractNumId w:val="22"/>
  </w:num>
  <w:num w:numId="20">
    <w:abstractNumId w:val="16"/>
  </w:num>
  <w:num w:numId="21">
    <w:abstractNumId w:val="27"/>
  </w:num>
  <w:num w:numId="22">
    <w:abstractNumId w:val="20"/>
  </w:num>
  <w:num w:numId="23">
    <w:abstractNumId w:val="1"/>
  </w:num>
  <w:num w:numId="24">
    <w:abstractNumId w:val="24"/>
  </w:num>
  <w:num w:numId="25">
    <w:abstractNumId w:val="21"/>
  </w:num>
  <w:num w:numId="26">
    <w:abstractNumId w:val="28"/>
  </w:num>
  <w:num w:numId="27">
    <w:abstractNumId w:val="26"/>
  </w:num>
  <w:num w:numId="28">
    <w:abstractNumId w:val="18"/>
  </w:num>
  <w:num w:numId="29">
    <w:abstractNumId w:val="3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907"/>
  <w:hyphenationZone w:val="425"/>
  <w:noPunctuationKerning/>
  <w:characterSpacingControl w:val="doNotCompress"/>
  <w:hdr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270C0"/>
    <w:rsid w:val="0013090B"/>
    <w:rsid w:val="00131E6C"/>
    <w:rsid w:val="00144EE9"/>
    <w:rsid w:val="00150A5E"/>
    <w:rsid w:val="00171654"/>
    <w:rsid w:val="00171B41"/>
    <w:rsid w:val="00184F4D"/>
    <w:rsid w:val="001A4BB8"/>
    <w:rsid w:val="001A695D"/>
    <w:rsid w:val="001A6AA3"/>
    <w:rsid w:val="001B3894"/>
    <w:rsid w:val="001C6859"/>
    <w:rsid w:val="001D62AA"/>
    <w:rsid w:val="001D6C52"/>
    <w:rsid w:val="001E047F"/>
    <w:rsid w:val="001F66A2"/>
    <w:rsid w:val="002003D3"/>
    <w:rsid w:val="00204270"/>
    <w:rsid w:val="0020614F"/>
    <w:rsid w:val="0021782B"/>
    <w:rsid w:val="00223BA6"/>
    <w:rsid w:val="00227E3A"/>
    <w:rsid w:val="002326C9"/>
    <w:rsid w:val="002425C5"/>
    <w:rsid w:val="00244975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22EF9"/>
    <w:rsid w:val="003259B7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A2A5E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7656"/>
    <w:rsid w:val="00492178"/>
    <w:rsid w:val="00492E1A"/>
    <w:rsid w:val="00493A62"/>
    <w:rsid w:val="004B360C"/>
    <w:rsid w:val="004B4C6B"/>
    <w:rsid w:val="004B4F3B"/>
    <w:rsid w:val="004B6DAD"/>
    <w:rsid w:val="004C44A0"/>
    <w:rsid w:val="004C682B"/>
    <w:rsid w:val="004C7474"/>
    <w:rsid w:val="004D1B67"/>
    <w:rsid w:val="004E2DA3"/>
    <w:rsid w:val="00500CF3"/>
    <w:rsid w:val="00515A79"/>
    <w:rsid w:val="00515DB8"/>
    <w:rsid w:val="00526967"/>
    <w:rsid w:val="00535E29"/>
    <w:rsid w:val="0053615F"/>
    <w:rsid w:val="00540BD9"/>
    <w:rsid w:val="00550FEC"/>
    <w:rsid w:val="005749C6"/>
    <w:rsid w:val="005A1A7C"/>
    <w:rsid w:val="005D2F0D"/>
    <w:rsid w:val="005D350F"/>
    <w:rsid w:val="005D634C"/>
    <w:rsid w:val="005E30BA"/>
    <w:rsid w:val="005E74E8"/>
    <w:rsid w:val="005F1BFC"/>
    <w:rsid w:val="005F4344"/>
    <w:rsid w:val="00613761"/>
    <w:rsid w:val="00616259"/>
    <w:rsid w:val="00631520"/>
    <w:rsid w:val="00655181"/>
    <w:rsid w:val="006562FE"/>
    <w:rsid w:val="00664A47"/>
    <w:rsid w:val="00671701"/>
    <w:rsid w:val="00681B5D"/>
    <w:rsid w:val="0068244E"/>
    <w:rsid w:val="006A7648"/>
    <w:rsid w:val="006B2EEA"/>
    <w:rsid w:val="006B2F94"/>
    <w:rsid w:val="006C32A7"/>
    <w:rsid w:val="006C4455"/>
    <w:rsid w:val="006D475D"/>
    <w:rsid w:val="006E086A"/>
    <w:rsid w:val="006E2EE3"/>
    <w:rsid w:val="006E3849"/>
    <w:rsid w:val="006E42C0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C58E0"/>
    <w:rsid w:val="007E4CF8"/>
    <w:rsid w:val="00815D2B"/>
    <w:rsid w:val="008322F6"/>
    <w:rsid w:val="00837A5C"/>
    <w:rsid w:val="00843025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E0804"/>
    <w:rsid w:val="008F01BC"/>
    <w:rsid w:val="008F29CF"/>
    <w:rsid w:val="008F39C3"/>
    <w:rsid w:val="009037C1"/>
    <w:rsid w:val="00907FDC"/>
    <w:rsid w:val="00915377"/>
    <w:rsid w:val="00920249"/>
    <w:rsid w:val="00931A39"/>
    <w:rsid w:val="00931F98"/>
    <w:rsid w:val="0093482F"/>
    <w:rsid w:val="00942C1F"/>
    <w:rsid w:val="00944964"/>
    <w:rsid w:val="00966869"/>
    <w:rsid w:val="009748FB"/>
    <w:rsid w:val="00976EE1"/>
    <w:rsid w:val="00983A2D"/>
    <w:rsid w:val="0098722C"/>
    <w:rsid w:val="009A43D8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1760B"/>
    <w:rsid w:val="00A210D7"/>
    <w:rsid w:val="00A271B9"/>
    <w:rsid w:val="00A4097F"/>
    <w:rsid w:val="00A40F95"/>
    <w:rsid w:val="00A44120"/>
    <w:rsid w:val="00A75E14"/>
    <w:rsid w:val="00A761A8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0404"/>
    <w:rsid w:val="00B3111A"/>
    <w:rsid w:val="00B33284"/>
    <w:rsid w:val="00B34256"/>
    <w:rsid w:val="00B42B37"/>
    <w:rsid w:val="00B439E3"/>
    <w:rsid w:val="00B526BB"/>
    <w:rsid w:val="00B53507"/>
    <w:rsid w:val="00B60538"/>
    <w:rsid w:val="00B60978"/>
    <w:rsid w:val="00B65BAD"/>
    <w:rsid w:val="00B663CD"/>
    <w:rsid w:val="00B709BF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E6D18"/>
    <w:rsid w:val="00BF1438"/>
    <w:rsid w:val="00C0569C"/>
    <w:rsid w:val="00C16EE6"/>
    <w:rsid w:val="00C211FB"/>
    <w:rsid w:val="00C23553"/>
    <w:rsid w:val="00C30086"/>
    <w:rsid w:val="00C5110C"/>
    <w:rsid w:val="00C51C1A"/>
    <w:rsid w:val="00C537F7"/>
    <w:rsid w:val="00C602D4"/>
    <w:rsid w:val="00C64A03"/>
    <w:rsid w:val="00C741BB"/>
    <w:rsid w:val="00C75973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76A"/>
    <w:rsid w:val="00CE1F5B"/>
    <w:rsid w:val="00D02320"/>
    <w:rsid w:val="00D07034"/>
    <w:rsid w:val="00D071CB"/>
    <w:rsid w:val="00D1015E"/>
    <w:rsid w:val="00D17793"/>
    <w:rsid w:val="00D2385B"/>
    <w:rsid w:val="00D420DA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05B8"/>
    <w:rsid w:val="00E62459"/>
    <w:rsid w:val="00E85585"/>
    <w:rsid w:val="00E90C06"/>
    <w:rsid w:val="00E90F79"/>
    <w:rsid w:val="00EA20EE"/>
    <w:rsid w:val="00EC1946"/>
    <w:rsid w:val="00EC679B"/>
    <w:rsid w:val="00ED035A"/>
    <w:rsid w:val="00ED3B7A"/>
    <w:rsid w:val="00ED3D2A"/>
    <w:rsid w:val="00ED5090"/>
    <w:rsid w:val="00EF00C4"/>
    <w:rsid w:val="00EF04B5"/>
    <w:rsid w:val="00EF78EC"/>
    <w:rsid w:val="00F01852"/>
    <w:rsid w:val="00F05421"/>
    <w:rsid w:val="00F2287E"/>
    <w:rsid w:val="00F35FA1"/>
    <w:rsid w:val="00F36360"/>
    <w:rsid w:val="00F37A54"/>
    <w:rsid w:val="00F5195E"/>
    <w:rsid w:val="00F57EBF"/>
    <w:rsid w:val="00F625E9"/>
    <w:rsid w:val="00F64973"/>
    <w:rsid w:val="00F75B5E"/>
    <w:rsid w:val="00F80120"/>
    <w:rsid w:val="00F825E2"/>
    <w:rsid w:val="00F90023"/>
    <w:rsid w:val="00F9039F"/>
    <w:rsid w:val="00F903D0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1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0696C-453B-44BD-BD7D-CB8232ECA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17</TotalTime>
  <Pages>1</Pages>
  <Words>83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COUET Sandrine SA CN MINDEF</cp:lastModifiedBy>
  <cp:revision>6</cp:revision>
  <cp:lastPrinted>2022-12-21T08:25:00Z</cp:lastPrinted>
  <dcterms:created xsi:type="dcterms:W3CDTF">2022-12-21T08:26:00Z</dcterms:created>
  <dcterms:modified xsi:type="dcterms:W3CDTF">2025-06-30T12:15:00Z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