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1D8AA1A2" w:rsidR="007A4D84" w:rsidRDefault="007B4A29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>CAP</w:t>
      </w:r>
    </w:p>
    <w:p w14:paraId="6A6779F3" w14:textId="190F94E5" w:rsidR="007B4A29" w:rsidRPr="00A761A8" w:rsidRDefault="007B4A29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>Catégori</w:t>
      </w:r>
      <w:r w:rsidR="006B68EE">
        <w:rPr>
          <w:rFonts w:ascii="Arial" w:hAnsi="Arial" w:cs="Arial"/>
          <w:b/>
          <w:color w:val="0060A8"/>
          <w:sz w:val="96"/>
        </w:rPr>
        <w:t>e</w:t>
      </w:r>
      <w:r>
        <w:rPr>
          <w:rFonts w:ascii="Arial" w:hAnsi="Arial" w:cs="Arial"/>
          <w:b/>
          <w:color w:val="0060A8"/>
          <w:sz w:val="96"/>
        </w:rPr>
        <w:t xml:space="preserve"> B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6FE457CD" w14:textId="0D71852C" w:rsidR="00A761A8" w:rsidRDefault="007B4A29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COMMISSION ADMINISTRATIVE PARITAIRE</w:t>
      </w:r>
    </w:p>
    <w:p w14:paraId="570E94D1" w14:textId="4A8847B9" w:rsidR="007B4A29" w:rsidRPr="001B3894" w:rsidRDefault="007B4A29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DES FONCTIONNAIRES DE CATEGORIE B</w:t>
      </w:r>
    </w:p>
    <w:p w14:paraId="1579E46B" w14:textId="768E89B9" w:rsidR="002E2AC4" w:rsidRDefault="002E2AC4" w:rsidP="007A4D84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6AA9F1DF" w:rsidR="007A4D84" w:rsidRPr="002E2AC4" w:rsidRDefault="007B4A29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 xml:space="preserve">obtenu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5417E3AA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 xml:space="preserve">Vos </w:t>
      </w:r>
      <w:r w:rsidR="007B4A29">
        <w:rPr>
          <w:rFonts w:ascii="Arial" w:hAnsi="Arial" w:cs="Arial"/>
          <w:b/>
          <w:color w:val="A40000"/>
          <w:sz w:val="32"/>
          <w:szCs w:val="32"/>
        </w:rPr>
        <w:t>commissaires élus</w:t>
      </w:r>
      <w:r w:rsidRPr="002E2AC4">
        <w:rPr>
          <w:rFonts w:ascii="Arial" w:hAnsi="Arial" w:cs="Arial"/>
          <w:b/>
          <w:color w:val="A40000"/>
          <w:sz w:val="32"/>
          <w:szCs w:val="32"/>
        </w:rPr>
        <w:t>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4824"/>
        <w:gridCol w:w="5098"/>
      </w:tblGrid>
      <w:tr w:rsidR="007A4D84" w14:paraId="60A3ADE8" w14:textId="77777777" w:rsidTr="005D634C">
        <w:trPr>
          <w:trHeight w:val="113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CAAA" w14:textId="19470D30" w:rsidR="00B709BF" w:rsidRDefault="007B4A2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Sandrine COUET – SA</w:t>
            </w:r>
          </w:p>
          <w:p w14:paraId="0253758D" w14:textId="02C4AB94" w:rsidR="007B4A29" w:rsidRPr="007B4A29" w:rsidRDefault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7B4A29">
              <w:rPr>
                <w:rFonts w:ascii="Arial" w:hAnsi="Arial" w:cs="Arial"/>
                <w:bCs/>
                <w:sz w:val="32"/>
                <w:szCs w:val="18"/>
              </w:rPr>
              <w:t>DRH-MD</w:t>
            </w:r>
            <w:r>
              <w:rPr>
                <w:rFonts w:ascii="Arial" w:hAnsi="Arial" w:cs="Arial"/>
                <w:bCs/>
                <w:sz w:val="32"/>
                <w:szCs w:val="18"/>
              </w:rPr>
              <w:t>,</w:t>
            </w:r>
            <w:r w:rsidRPr="007B4A29">
              <w:rPr>
                <w:rFonts w:ascii="Arial" w:hAnsi="Arial" w:cs="Arial"/>
                <w:bCs/>
                <w:sz w:val="32"/>
                <w:szCs w:val="18"/>
              </w:rPr>
              <w:t xml:space="preserve"> Arcueil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1B2" w14:textId="4B6247CB" w:rsidR="00E85585" w:rsidRPr="00B709BF" w:rsidRDefault="007B4A29" w:rsidP="001270C0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Olivier HUSSARD - SA</w:t>
            </w:r>
          </w:p>
          <w:p w14:paraId="56D154A6" w14:textId="6D75FF0D" w:rsidR="00B709BF" w:rsidRPr="00E85585" w:rsidRDefault="007B4A29" w:rsidP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proofErr w:type="spellStart"/>
            <w:r>
              <w:rPr>
                <w:rFonts w:ascii="Arial" w:hAnsi="Arial" w:cs="Arial"/>
                <w:sz w:val="32"/>
                <w:szCs w:val="18"/>
              </w:rPr>
              <w:t>GSBdD</w:t>
            </w:r>
            <w:proofErr w:type="spellEnd"/>
            <w:r>
              <w:rPr>
                <w:rFonts w:ascii="Arial" w:hAnsi="Arial" w:cs="Arial"/>
                <w:sz w:val="32"/>
                <w:szCs w:val="18"/>
              </w:rPr>
              <w:t xml:space="preserve"> Nancy, Nancy</w:t>
            </w:r>
          </w:p>
        </w:tc>
      </w:tr>
      <w:tr w:rsidR="00E605B8" w:rsidRPr="001270C0" w14:paraId="38E1ACC4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BC00" w14:textId="2E97F823" w:rsidR="00B709BF" w:rsidRPr="007B4A29" w:rsidRDefault="007B4A29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7B4A29">
              <w:rPr>
                <w:rFonts w:ascii="Arial" w:hAnsi="Arial" w:cs="Arial"/>
                <w:b/>
                <w:sz w:val="32"/>
                <w:szCs w:val="18"/>
              </w:rPr>
              <w:t>Stéphane BARBOT – TSEF</w:t>
            </w:r>
          </w:p>
          <w:p w14:paraId="64177829" w14:textId="4444141E" w:rsidR="007B4A29" w:rsidRPr="001270C0" w:rsidRDefault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 xml:space="preserve">ESID Rennes, </w:t>
            </w:r>
            <w:proofErr w:type="spellStart"/>
            <w:r>
              <w:rPr>
                <w:rFonts w:ascii="Arial" w:hAnsi="Arial" w:cs="Arial"/>
                <w:sz w:val="32"/>
                <w:szCs w:val="18"/>
              </w:rPr>
              <w:t>Nouâtre</w:t>
            </w:r>
            <w:proofErr w:type="spellEnd"/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251E" w14:textId="111C9326" w:rsidR="00B709BF" w:rsidRPr="007B4A29" w:rsidRDefault="007B4A29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7B4A29">
              <w:rPr>
                <w:rFonts w:ascii="Arial" w:hAnsi="Arial" w:cs="Arial"/>
                <w:b/>
                <w:sz w:val="32"/>
                <w:szCs w:val="18"/>
              </w:rPr>
              <w:t>Maryline HASSAN – AS</w:t>
            </w:r>
          </w:p>
          <w:p w14:paraId="7369B214" w14:textId="227F4662" w:rsidR="007B4A29" w:rsidRPr="001270C0" w:rsidRDefault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HIA Laveran, Marseille</w:t>
            </w:r>
          </w:p>
        </w:tc>
      </w:tr>
      <w:tr w:rsidR="00E605B8" w:rsidRPr="00E85585" w14:paraId="5E7E5059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1640" w14:textId="416975DD" w:rsidR="00B709BF" w:rsidRPr="007B4A29" w:rsidRDefault="007B4A29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 w:rsidRPr="007B4A29">
              <w:rPr>
                <w:rFonts w:ascii="Arial" w:hAnsi="Arial" w:cs="Arial"/>
                <w:b/>
                <w:sz w:val="32"/>
                <w:szCs w:val="18"/>
              </w:rPr>
              <w:t>Muriel GLOVER – SA</w:t>
            </w:r>
          </w:p>
          <w:p w14:paraId="0C477DC2" w14:textId="6A07C95C" w:rsidR="007B4A29" w:rsidRPr="001270C0" w:rsidRDefault="007B4A2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proofErr w:type="spellStart"/>
            <w:r>
              <w:rPr>
                <w:rFonts w:ascii="Arial" w:hAnsi="Arial" w:cs="Arial"/>
                <w:sz w:val="32"/>
                <w:szCs w:val="18"/>
              </w:rPr>
              <w:t>GSBdD</w:t>
            </w:r>
            <w:proofErr w:type="spellEnd"/>
            <w:r>
              <w:rPr>
                <w:rFonts w:ascii="Arial" w:hAnsi="Arial" w:cs="Arial"/>
                <w:sz w:val="32"/>
                <w:szCs w:val="18"/>
              </w:rPr>
              <w:t xml:space="preserve"> Brest-Lorient, Brest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3065" w14:textId="541432D7" w:rsidR="005D634C" w:rsidRPr="007B4A29" w:rsidRDefault="00695D94">
            <w:pPr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Christine LANGE</w:t>
            </w:r>
          </w:p>
          <w:p w14:paraId="2DB0461B" w14:textId="56840BFB" w:rsidR="007B4A29" w:rsidRPr="005D634C" w:rsidRDefault="00695D94" w:rsidP="00695D94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DRH-MD</w:t>
            </w:r>
            <w:r w:rsidR="007B4A29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Arcueil</w:t>
            </w:r>
            <w:bookmarkStart w:id="0" w:name="_GoBack"/>
            <w:bookmarkEnd w:id="0"/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5F4AC" w14:textId="77777777" w:rsidR="00331A8A" w:rsidRDefault="00331A8A">
      <w:r>
        <w:separator/>
      </w:r>
    </w:p>
  </w:endnote>
  <w:endnote w:type="continuationSeparator" w:id="0">
    <w:p w14:paraId="60C57D95" w14:textId="77777777" w:rsidR="00331A8A" w:rsidRDefault="0033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331A8A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6BEBD" w14:textId="77777777" w:rsidR="00331A8A" w:rsidRDefault="00331A8A">
      <w:r>
        <w:separator/>
      </w:r>
    </w:p>
  </w:footnote>
  <w:footnote w:type="continuationSeparator" w:id="0">
    <w:p w14:paraId="63AC835F" w14:textId="77777777" w:rsidR="00331A8A" w:rsidRDefault="00331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31A8A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D634C"/>
    <w:rsid w:val="005E74E8"/>
    <w:rsid w:val="005F1BFC"/>
    <w:rsid w:val="005F4344"/>
    <w:rsid w:val="00613761"/>
    <w:rsid w:val="00616259"/>
    <w:rsid w:val="00631520"/>
    <w:rsid w:val="0063223A"/>
    <w:rsid w:val="00655181"/>
    <w:rsid w:val="006562FE"/>
    <w:rsid w:val="00664A47"/>
    <w:rsid w:val="00671701"/>
    <w:rsid w:val="00681B5D"/>
    <w:rsid w:val="0068244E"/>
    <w:rsid w:val="00695D94"/>
    <w:rsid w:val="006A7648"/>
    <w:rsid w:val="006B2EEA"/>
    <w:rsid w:val="006B2F94"/>
    <w:rsid w:val="006B68EE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B4A29"/>
    <w:rsid w:val="007C58E0"/>
    <w:rsid w:val="007E4CF8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36627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E3938-CA92-4AA2-9081-28866649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5</cp:revision>
  <cp:lastPrinted>2022-12-21T08:25:00Z</cp:lastPrinted>
  <dcterms:created xsi:type="dcterms:W3CDTF">2024-12-06T06:44:00Z</dcterms:created>
  <dcterms:modified xsi:type="dcterms:W3CDTF">2025-06-30T12:10:00Z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