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E5364" w14:textId="201C8522" w:rsidR="007575FA" w:rsidRPr="00540BD9" w:rsidRDefault="002E2AC4" w:rsidP="003633DA">
      <w:pPr>
        <w:tabs>
          <w:tab w:val="left" w:pos="915"/>
        </w:tabs>
        <w:rPr>
          <w:sz w:val="8"/>
          <w:szCs w:val="8"/>
        </w:rPr>
      </w:pPr>
      <w:r w:rsidRPr="00540BD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47B465F3" wp14:editId="30BD6E17">
            <wp:simplePos x="0" y="0"/>
            <wp:positionH relativeFrom="margin">
              <wp:posOffset>-270041</wp:posOffset>
            </wp:positionH>
            <wp:positionV relativeFrom="paragraph">
              <wp:posOffset>-129871</wp:posOffset>
            </wp:positionV>
            <wp:extent cx="2114390" cy="2218414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0" t="19724" r="21536" b="27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62" cy="222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B72" w:rsidRPr="00540BD9">
        <w:rPr>
          <w:color w:val="171717"/>
          <w:sz w:val="8"/>
          <w:szCs w:val="8"/>
        </w:rPr>
        <w:fldChar w:fldCharType="begin"/>
      </w:r>
      <w:r w:rsidR="00386B72" w:rsidRPr="00540BD9">
        <w:rPr>
          <w:color w:val="171717"/>
          <w:sz w:val="8"/>
          <w:szCs w:val="8"/>
        </w:rPr>
        <w:instrText xml:space="preserve"> INCLUDEPICTURE  "cid:image005.png@01D5C7C1.0848EC30" \* MERGEFORMATINET </w:instrText>
      </w:r>
      <w:r w:rsidR="00386B72" w:rsidRPr="00540BD9">
        <w:rPr>
          <w:color w:val="171717"/>
          <w:sz w:val="8"/>
          <w:szCs w:val="8"/>
        </w:rPr>
        <w:fldChar w:fldCharType="end"/>
      </w:r>
      <w:r w:rsidR="003633DA">
        <w:rPr>
          <w:color w:val="171717"/>
          <w:sz w:val="8"/>
          <w:szCs w:val="8"/>
        </w:rPr>
        <w:tab/>
      </w:r>
    </w:p>
    <w:p w14:paraId="7393E248" w14:textId="3CCCFCCC" w:rsidR="007A4D84" w:rsidRDefault="007A4D84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  <w:r w:rsidRPr="002E2AC4">
        <w:rPr>
          <w:rFonts w:ascii="Arial" w:hAnsi="Arial" w:cs="Arial"/>
          <w:b/>
          <w:color w:val="A40000"/>
          <w:sz w:val="48"/>
          <w:szCs w:val="16"/>
        </w:rPr>
        <w:t>Elections professionnelles 2022</w:t>
      </w:r>
    </w:p>
    <w:p w14:paraId="1F0AE18C" w14:textId="77777777" w:rsidR="00C30086" w:rsidRPr="002E2AC4" w:rsidRDefault="00C30086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</w:p>
    <w:p w14:paraId="0362ACD0" w14:textId="349BD3A6" w:rsidR="007A4D84" w:rsidRPr="005E3B0D" w:rsidRDefault="005E3B0D" w:rsidP="00C5110C">
      <w:pPr>
        <w:widowControl w:val="0"/>
        <w:jc w:val="right"/>
        <w:rPr>
          <w:rFonts w:ascii="Arial" w:hAnsi="Arial" w:cs="Arial"/>
          <w:b/>
          <w:color w:val="0060A8"/>
          <w:sz w:val="144"/>
          <w:szCs w:val="28"/>
        </w:rPr>
      </w:pPr>
      <w:r w:rsidRPr="005E3B0D">
        <w:rPr>
          <w:rFonts w:ascii="Arial" w:hAnsi="Arial" w:cs="Arial"/>
          <w:b/>
          <w:color w:val="0060A8"/>
          <w:sz w:val="144"/>
          <w:szCs w:val="28"/>
        </w:rPr>
        <w:t>FS-M</w:t>
      </w:r>
    </w:p>
    <w:p w14:paraId="6E33580D" w14:textId="149D943F" w:rsidR="00C30086" w:rsidRPr="005E3B0D" w:rsidRDefault="005E3B0D" w:rsidP="00C30086">
      <w:pPr>
        <w:jc w:val="right"/>
        <w:rPr>
          <w:rFonts w:ascii="Arial" w:hAnsi="Arial" w:cs="Arial"/>
          <w:b/>
          <w:color w:val="0060A8"/>
          <w:sz w:val="28"/>
          <w:szCs w:val="28"/>
        </w:rPr>
      </w:pPr>
      <w:r w:rsidRPr="005E3B0D">
        <w:rPr>
          <w:rFonts w:ascii="Arial" w:hAnsi="Arial" w:cs="Arial"/>
          <w:b/>
          <w:color w:val="0060A8"/>
          <w:sz w:val="28"/>
          <w:szCs w:val="28"/>
        </w:rPr>
        <w:t>FORMATION SPÉCIALISÉE MINISTÉRIELLE</w:t>
      </w:r>
    </w:p>
    <w:p w14:paraId="4F16B897" w14:textId="3C3A2611" w:rsidR="00F57EBF" w:rsidRDefault="00F57EBF" w:rsidP="00C30086">
      <w:pPr>
        <w:jc w:val="right"/>
        <w:rPr>
          <w:rFonts w:ascii="Arial" w:hAnsi="Arial" w:cs="Arial"/>
          <w:b/>
          <w:color w:val="0060A8"/>
        </w:rPr>
      </w:pPr>
    </w:p>
    <w:p w14:paraId="1DD330CC" w14:textId="77777777" w:rsidR="00B01ABE" w:rsidRPr="00C30086" w:rsidRDefault="00B01ABE" w:rsidP="00C30086">
      <w:pPr>
        <w:jc w:val="right"/>
        <w:rPr>
          <w:rFonts w:ascii="Arial" w:hAnsi="Arial" w:cs="Arial"/>
          <w:b/>
          <w:color w:val="0060A8"/>
        </w:rPr>
      </w:pPr>
    </w:p>
    <w:p w14:paraId="1579E46B" w14:textId="4E3B9FD0" w:rsidR="002E2AC4" w:rsidRDefault="002E2AC4" w:rsidP="007A4D84">
      <w:pPr>
        <w:rPr>
          <w:rFonts w:ascii="Arial" w:hAnsi="Arial" w:cs="Arial"/>
        </w:rPr>
      </w:pPr>
    </w:p>
    <w:p w14:paraId="606ECCAC" w14:textId="77777777" w:rsidR="002E2AC4" w:rsidRDefault="002E2AC4" w:rsidP="007A4D84">
      <w:pPr>
        <w:rPr>
          <w:rFonts w:ascii="Arial" w:hAnsi="Arial" w:cs="Arial"/>
        </w:rPr>
      </w:pPr>
    </w:p>
    <w:p w14:paraId="15A29236" w14:textId="77777777" w:rsidR="007A4D84" w:rsidRDefault="007A4D84" w:rsidP="007A4D84">
      <w:pPr>
        <w:rPr>
          <w:rFonts w:ascii="Arial" w:hAnsi="Arial" w:cs="Arial"/>
        </w:rPr>
      </w:pPr>
    </w:p>
    <w:p w14:paraId="78EC443A" w14:textId="77777777" w:rsidR="004B1DDF" w:rsidRDefault="005E3B0D" w:rsidP="007A4D84">
      <w:pPr>
        <w:jc w:val="center"/>
        <w:rPr>
          <w:rFonts w:ascii="Arial" w:hAnsi="Arial" w:cs="Arial"/>
          <w:b/>
          <w:color w:val="A40000"/>
          <w:sz w:val="32"/>
          <w:szCs w:val="32"/>
        </w:rPr>
      </w:pPr>
      <w:r>
        <w:rPr>
          <w:rFonts w:ascii="Arial" w:hAnsi="Arial" w:cs="Arial"/>
          <w:b/>
          <w:color w:val="A40000"/>
          <w:sz w:val="32"/>
          <w:szCs w:val="32"/>
        </w:rPr>
        <w:t xml:space="preserve">Conformément à la réglementation, 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>FO D</w:t>
      </w:r>
      <w:r>
        <w:rPr>
          <w:rFonts w:ascii="Arial" w:hAnsi="Arial" w:cs="Arial"/>
          <w:b/>
          <w:color w:val="A40000"/>
          <w:sz w:val="32"/>
          <w:szCs w:val="32"/>
        </w:rPr>
        <w:t>É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>FENSE</w:t>
      </w:r>
      <w:r>
        <w:rPr>
          <w:rFonts w:ascii="Arial" w:hAnsi="Arial" w:cs="Arial"/>
          <w:b/>
          <w:color w:val="A40000"/>
          <w:sz w:val="32"/>
          <w:szCs w:val="32"/>
        </w:rPr>
        <w:t xml:space="preserve"> dispose de </w:t>
      </w:r>
    </w:p>
    <w:p w14:paraId="18CFDB17" w14:textId="1F7C26E1" w:rsidR="007A4D84" w:rsidRPr="002E2AC4" w:rsidRDefault="005E3B0D" w:rsidP="007A4D8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olor w:val="A40000"/>
          <w:sz w:val="32"/>
          <w:szCs w:val="32"/>
        </w:rPr>
        <w:t>4 titulaires et de 4 suppléants à la FS-M</w:t>
      </w:r>
    </w:p>
    <w:p w14:paraId="26532D4D" w14:textId="77777777" w:rsidR="002E2AC4" w:rsidRPr="00AB0364" w:rsidRDefault="002E2AC4" w:rsidP="00AB0364">
      <w:pPr>
        <w:rPr>
          <w:rFonts w:ascii="Arial" w:hAnsi="Arial" w:cs="Arial"/>
        </w:rPr>
      </w:pPr>
    </w:p>
    <w:p w14:paraId="6402EF3F" w14:textId="4592F2AE" w:rsidR="00F57EBF" w:rsidRDefault="00F57EBF" w:rsidP="007A4D84">
      <w:pPr>
        <w:rPr>
          <w:rFonts w:ascii="Arial" w:hAnsi="Arial" w:cs="Arial"/>
        </w:rPr>
      </w:pPr>
    </w:p>
    <w:p w14:paraId="3174D015" w14:textId="77777777" w:rsidR="003259B7" w:rsidRDefault="003259B7" w:rsidP="007A4D84">
      <w:pPr>
        <w:rPr>
          <w:rFonts w:ascii="Arial" w:hAnsi="Arial" w:cs="Arial"/>
        </w:rPr>
      </w:pPr>
    </w:p>
    <w:p w14:paraId="72A120F4" w14:textId="77777777" w:rsidR="0000269E" w:rsidRDefault="0000269E" w:rsidP="007A4D84">
      <w:pPr>
        <w:rPr>
          <w:rFonts w:ascii="Arial" w:hAnsi="Arial" w:cs="Arial"/>
        </w:rPr>
      </w:pPr>
    </w:p>
    <w:p w14:paraId="7C5288BD" w14:textId="683289EF" w:rsidR="00396658" w:rsidRPr="002E2AC4" w:rsidRDefault="005E3B0D" w:rsidP="00396658">
      <w:pPr>
        <w:rPr>
          <w:rFonts w:ascii="Arial" w:hAnsi="Arial" w:cs="Arial"/>
          <w:b/>
          <w:color w:val="A40000"/>
          <w:sz w:val="32"/>
          <w:szCs w:val="32"/>
        </w:rPr>
      </w:pPr>
      <w:r>
        <w:rPr>
          <w:rFonts w:ascii="Arial" w:hAnsi="Arial" w:cs="Arial"/>
          <w:b/>
          <w:color w:val="A40000"/>
          <w:sz w:val="32"/>
          <w:szCs w:val="32"/>
        </w:rPr>
        <w:t>L</w:t>
      </w:r>
      <w:r w:rsidR="00396658">
        <w:rPr>
          <w:rFonts w:ascii="Arial" w:hAnsi="Arial" w:cs="Arial"/>
          <w:b/>
          <w:color w:val="A40000"/>
          <w:sz w:val="32"/>
          <w:szCs w:val="32"/>
        </w:rPr>
        <w:t>iste à jour au 1</w:t>
      </w:r>
      <w:r w:rsidR="00396658" w:rsidRPr="00B434A4">
        <w:rPr>
          <w:rFonts w:ascii="Arial" w:hAnsi="Arial" w:cs="Arial"/>
          <w:b/>
          <w:color w:val="A40000"/>
          <w:sz w:val="32"/>
          <w:szCs w:val="32"/>
          <w:vertAlign w:val="superscript"/>
        </w:rPr>
        <w:t>er</w:t>
      </w:r>
      <w:r w:rsidR="00396658">
        <w:rPr>
          <w:rFonts w:ascii="Arial" w:hAnsi="Arial" w:cs="Arial"/>
          <w:b/>
          <w:color w:val="A40000"/>
          <w:sz w:val="32"/>
          <w:szCs w:val="32"/>
        </w:rPr>
        <w:t xml:space="preserve"> juillet 2025 </w:t>
      </w:r>
      <w:r w:rsidR="00396658" w:rsidRPr="002E2AC4">
        <w:rPr>
          <w:rFonts w:ascii="Arial" w:hAnsi="Arial" w:cs="Arial"/>
          <w:b/>
          <w:color w:val="A40000"/>
          <w:sz w:val="32"/>
          <w:szCs w:val="32"/>
        </w:rPr>
        <w:t>:</w:t>
      </w:r>
    </w:p>
    <w:p w14:paraId="268A37C9" w14:textId="70677530" w:rsidR="006E5232" w:rsidRDefault="006E5232" w:rsidP="007A4D84">
      <w:pPr>
        <w:rPr>
          <w:rFonts w:ascii="Arial" w:hAnsi="Arial" w:cs="Arial"/>
        </w:rPr>
      </w:pPr>
    </w:p>
    <w:p w14:paraId="4C07B33D" w14:textId="433C183A" w:rsidR="00D4332F" w:rsidRDefault="00D4332F" w:rsidP="007A4D84">
      <w:pPr>
        <w:rPr>
          <w:rFonts w:ascii="Arial" w:hAnsi="Arial" w:cs="Arial"/>
        </w:rPr>
      </w:pPr>
    </w:p>
    <w:p w14:paraId="737A3A84" w14:textId="77777777" w:rsidR="00D4332F" w:rsidRDefault="00D4332F" w:rsidP="007A4D84">
      <w:pPr>
        <w:rPr>
          <w:rFonts w:ascii="Arial" w:hAnsi="Arial" w:cs="Arial"/>
        </w:rPr>
      </w:pPr>
    </w:p>
    <w:tbl>
      <w:tblPr>
        <w:tblStyle w:val="Grilledutableau"/>
        <w:tblW w:w="9077" w:type="dxa"/>
        <w:jc w:val="center"/>
        <w:tblLook w:val="04A0" w:firstRow="1" w:lastRow="0" w:firstColumn="1" w:lastColumn="0" w:noHBand="0" w:noVBand="1"/>
      </w:tblPr>
      <w:tblGrid>
        <w:gridCol w:w="4673"/>
        <w:gridCol w:w="4404"/>
      </w:tblGrid>
      <w:tr w:rsidR="007A4D84" w14:paraId="60A3ADE8" w14:textId="77777777" w:rsidTr="004B1DDF">
        <w:trPr>
          <w:trHeight w:val="113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08AB" w14:textId="0530FF1E" w:rsidR="007A4D84" w:rsidRPr="002E2AC4" w:rsidRDefault="007A4D84">
            <w:pPr>
              <w:jc w:val="center"/>
              <w:rPr>
                <w:rFonts w:ascii="Arial" w:hAnsi="Arial" w:cs="Arial"/>
                <w:b/>
                <w:color w:val="0060A8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Titulaire</w:t>
            </w:r>
            <w:r w:rsidR="00E85585"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736B" w14:textId="5E8A4DE1" w:rsidR="007A4D84" w:rsidRPr="002E2AC4" w:rsidRDefault="007A4D84">
            <w:pPr>
              <w:jc w:val="center"/>
              <w:rPr>
                <w:rFonts w:ascii="Arial" w:hAnsi="Arial" w:cs="Arial"/>
                <w:color w:val="0070C0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Suppléant</w:t>
            </w:r>
            <w:r w:rsidR="00E85585"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(e)s</w:t>
            </w:r>
          </w:p>
        </w:tc>
      </w:tr>
      <w:tr w:rsidR="004B1DDF" w:rsidRPr="002A4924" w14:paraId="37A94783" w14:textId="77777777" w:rsidTr="004B1DDF">
        <w:trPr>
          <w:trHeight w:val="1019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758D" w14:textId="2E6F431F" w:rsidR="004B1DDF" w:rsidRPr="002A4924" w:rsidRDefault="004B1DDF" w:rsidP="004B1DDF">
            <w:pPr>
              <w:jc w:val="center"/>
              <w:rPr>
                <w:rFonts w:ascii="Arial" w:hAnsi="Arial" w:cs="Arial"/>
                <w:sz w:val="28"/>
                <w:szCs w:val="16"/>
                <w:lang w:val="en-US"/>
              </w:rPr>
            </w:pPr>
            <w:r w:rsidRPr="004B1DDF">
              <w:rPr>
                <w:rFonts w:ascii="Arial" w:hAnsi="Arial" w:cs="Arial"/>
                <w:sz w:val="28"/>
                <w:szCs w:val="16"/>
                <w:lang w:val="en-US"/>
              </w:rPr>
              <w:t>Valéry MICHEL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54A6" w14:textId="7657F97F" w:rsidR="004B1DDF" w:rsidRPr="002A4924" w:rsidRDefault="00824B8D" w:rsidP="004B1DDF">
            <w:pPr>
              <w:jc w:val="center"/>
              <w:rPr>
                <w:rFonts w:ascii="Arial" w:hAnsi="Arial" w:cs="Arial"/>
                <w:sz w:val="28"/>
                <w:szCs w:val="16"/>
                <w:lang w:val="en-US"/>
              </w:rPr>
            </w:pPr>
            <w:r w:rsidRPr="004B1DDF">
              <w:rPr>
                <w:rFonts w:ascii="Arial" w:hAnsi="Arial" w:cs="Arial"/>
                <w:sz w:val="28"/>
                <w:szCs w:val="16"/>
                <w:lang w:val="en-US"/>
              </w:rPr>
              <w:t>Sylvain WUIOT</w:t>
            </w:r>
            <w:r w:rsidRPr="004B1DDF">
              <w:rPr>
                <w:rFonts w:ascii="Arial" w:hAnsi="Arial" w:cs="Arial"/>
                <w:sz w:val="28"/>
                <w:szCs w:val="16"/>
                <w:lang w:val="en-US"/>
              </w:rPr>
              <w:t xml:space="preserve"> </w:t>
            </w:r>
          </w:p>
        </w:tc>
      </w:tr>
      <w:tr w:rsidR="004B1DDF" w:rsidRPr="00E85585" w14:paraId="21DE56C5" w14:textId="77777777" w:rsidTr="004B1DDF">
        <w:trPr>
          <w:trHeight w:val="992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9A78C" w14:textId="7F237427" w:rsidR="004B1DDF" w:rsidRPr="00643025" w:rsidRDefault="004B1DDF" w:rsidP="004B1DDF">
            <w:pPr>
              <w:jc w:val="center"/>
              <w:rPr>
                <w:rFonts w:ascii="Arial" w:hAnsi="Arial" w:cs="Arial"/>
                <w:sz w:val="28"/>
                <w:szCs w:val="16"/>
                <w:lang w:val="en-US"/>
              </w:rPr>
            </w:pPr>
            <w:r w:rsidRPr="004B1DDF">
              <w:rPr>
                <w:rFonts w:ascii="Arial" w:hAnsi="Arial" w:cs="Arial"/>
                <w:sz w:val="28"/>
                <w:szCs w:val="16"/>
                <w:lang w:val="en-US"/>
              </w:rPr>
              <w:t>Nadine CARRE-TEA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8043" w14:textId="239525EB" w:rsidR="004B1DDF" w:rsidRPr="004B1DDF" w:rsidRDefault="00824B8D" w:rsidP="004B1DDF">
            <w:pPr>
              <w:jc w:val="center"/>
              <w:rPr>
                <w:rFonts w:ascii="Arial" w:hAnsi="Arial" w:cs="Arial"/>
                <w:sz w:val="28"/>
                <w:szCs w:val="16"/>
                <w:lang w:val="en-US"/>
              </w:rPr>
            </w:pPr>
            <w:r w:rsidRPr="004B1DDF">
              <w:rPr>
                <w:rFonts w:ascii="Arial" w:hAnsi="Arial" w:cs="Arial"/>
                <w:sz w:val="28"/>
                <w:szCs w:val="16"/>
                <w:lang w:val="en-US"/>
              </w:rPr>
              <w:t>Pierre BONAVENT</w:t>
            </w:r>
            <w:r w:rsidRPr="004B1DDF">
              <w:rPr>
                <w:rFonts w:ascii="Arial" w:hAnsi="Arial" w:cs="Arial"/>
                <w:sz w:val="28"/>
                <w:szCs w:val="16"/>
                <w:lang w:val="en-US"/>
              </w:rPr>
              <w:t xml:space="preserve"> </w:t>
            </w:r>
          </w:p>
        </w:tc>
      </w:tr>
      <w:tr w:rsidR="004B1DDF" w:rsidRPr="00E85585" w14:paraId="77DF6684" w14:textId="77777777" w:rsidTr="004B1DDF">
        <w:trPr>
          <w:trHeight w:val="992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0C5F" w14:textId="6E6EFF39" w:rsidR="004B1DDF" w:rsidRPr="00643025" w:rsidRDefault="004B1DDF" w:rsidP="004B1DDF">
            <w:pPr>
              <w:jc w:val="center"/>
              <w:rPr>
                <w:rFonts w:ascii="Arial" w:hAnsi="Arial" w:cs="Arial"/>
                <w:sz w:val="28"/>
                <w:szCs w:val="16"/>
                <w:lang w:val="en-US"/>
              </w:rPr>
            </w:pPr>
            <w:proofErr w:type="spellStart"/>
            <w:r w:rsidRPr="004B1DDF">
              <w:rPr>
                <w:rFonts w:ascii="Arial" w:hAnsi="Arial" w:cs="Arial"/>
                <w:sz w:val="28"/>
                <w:szCs w:val="16"/>
                <w:lang w:val="en-US"/>
              </w:rPr>
              <w:t>Aurélien</w:t>
            </w:r>
            <w:proofErr w:type="spellEnd"/>
            <w:r w:rsidRPr="004B1DDF">
              <w:rPr>
                <w:rFonts w:ascii="Arial" w:hAnsi="Arial" w:cs="Arial"/>
                <w:sz w:val="28"/>
                <w:szCs w:val="16"/>
                <w:lang w:val="en-US"/>
              </w:rPr>
              <w:t xml:space="preserve"> SOUTY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F7CB1" w14:textId="280B71F4" w:rsidR="004B1DDF" w:rsidRPr="004B1DDF" w:rsidRDefault="00824B8D" w:rsidP="004B1DDF">
            <w:pPr>
              <w:jc w:val="center"/>
              <w:rPr>
                <w:rFonts w:ascii="Arial" w:hAnsi="Arial" w:cs="Arial"/>
                <w:sz w:val="28"/>
                <w:szCs w:val="16"/>
                <w:lang w:val="en-US"/>
              </w:rPr>
            </w:pPr>
            <w:r w:rsidRPr="004B1DDF">
              <w:rPr>
                <w:rFonts w:ascii="Arial" w:hAnsi="Arial" w:cs="Arial"/>
                <w:sz w:val="28"/>
                <w:szCs w:val="16"/>
                <w:lang w:val="en-US"/>
              </w:rPr>
              <w:t>Anne POLLET</w:t>
            </w:r>
          </w:p>
        </w:tc>
      </w:tr>
      <w:tr w:rsidR="004B1DDF" w:rsidRPr="00E85585" w14:paraId="5C71F84B" w14:textId="77777777" w:rsidTr="004B1DDF">
        <w:trPr>
          <w:trHeight w:val="992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9D8F8" w14:textId="4311F475" w:rsidR="004B1DDF" w:rsidRPr="00643025" w:rsidRDefault="004B1DDF" w:rsidP="004B1DDF">
            <w:pPr>
              <w:jc w:val="center"/>
              <w:rPr>
                <w:rFonts w:ascii="Arial" w:hAnsi="Arial" w:cs="Arial"/>
                <w:sz w:val="28"/>
                <w:szCs w:val="16"/>
                <w:lang w:val="en-US"/>
              </w:rPr>
            </w:pPr>
            <w:proofErr w:type="spellStart"/>
            <w:r w:rsidRPr="004B1DDF">
              <w:rPr>
                <w:rFonts w:ascii="Arial" w:hAnsi="Arial" w:cs="Arial"/>
                <w:sz w:val="28"/>
                <w:szCs w:val="16"/>
                <w:lang w:val="en-US"/>
              </w:rPr>
              <w:t>Véronique</w:t>
            </w:r>
            <w:proofErr w:type="spellEnd"/>
            <w:r w:rsidRPr="004B1DDF">
              <w:rPr>
                <w:rFonts w:ascii="Arial" w:hAnsi="Arial" w:cs="Arial"/>
                <w:sz w:val="28"/>
                <w:szCs w:val="16"/>
                <w:lang w:val="en-US"/>
              </w:rPr>
              <w:t xml:space="preserve"> OLLIERO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56574" w14:textId="6D56D815" w:rsidR="004B1DDF" w:rsidRPr="004B1DDF" w:rsidRDefault="00824B8D" w:rsidP="004B1DDF">
            <w:pPr>
              <w:jc w:val="center"/>
              <w:rPr>
                <w:rFonts w:ascii="Arial" w:hAnsi="Arial" w:cs="Arial"/>
                <w:sz w:val="28"/>
                <w:szCs w:val="16"/>
                <w:lang w:val="en-US"/>
              </w:rPr>
            </w:pPr>
            <w:r w:rsidRPr="004B1DDF">
              <w:rPr>
                <w:rFonts w:ascii="Arial" w:hAnsi="Arial" w:cs="Arial"/>
                <w:sz w:val="28"/>
                <w:szCs w:val="16"/>
                <w:lang w:val="en-US"/>
              </w:rPr>
              <w:t>Clément MEISTERMANN</w:t>
            </w:r>
          </w:p>
        </w:tc>
      </w:tr>
    </w:tbl>
    <w:p w14:paraId="742949F3" w14:textId="77777777" w:rsidR="007A4D84" w:rsidRDefault="007A4D84" w:rsidP="007A4D84">
      <w:pPr>
        <w:rPr>
          <w:rFonts w:ascii="Arial" w:hAnsi="Arial" w:cs="Arial"/>
          <w:sz w:val="22"/>
          <w:szCs w:val="22"/>
          <w:lang w:eastAsia="en-US"/>
        </w:rPr>
      </w:pPr>
    </w:p>
    <w:p w14:paraId="6F06D58D" w14:textId="77777777" w:rsidR="007A4D84" w:rsidRDefault="007A4D84" w:rsidP="007A4D84">
      <w:pPr>
        <w:rPr>
          <w:rFonts w:ascii="Arial" w:hAnsi="Arial" w:cs="Arial"/>
        </w:rPr>
      </w:pPr>
    </w:p>
    <w:sectPr w:rsidR="007A4D84" w:rsidSect="00AA7FA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4" w:right="992" w:bottom="357" w:left="851" w:header="2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4EC8F" w14:textId="77777777" w:rsidR="00AA5787" w:rsidRDefault="00AA5787">
      <w:r>
        <w:separator/>
      </w:r>
    </w:p>
  </w:endnote>
  <w:endnote w:type="continuationSeparator" w:id="0">
    <w:p w14:paraId="1713C8A1" w14:textId="77777777" w:rsidR="00AA5787" w:rsidRDefault="00AA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1B02D" w14:textId="6A6B913D" w:rsidR="00E20379" w:rsidRDefault="00204270">
    <w:pPr>
      <w:pStyle w:val="Pieddepage"/>
    </w:pPr>
    <w:r w:rsidRPr="000B5F19">
      <w:rPr>
        <w:noProof/>
      </w:rPr>
      <w:drawing>
        <wp:anchor distT="0" distB="0" distL="114300" distR="114300" simplePos="0" relativeHeight="251660800" behindDoc="1" locked="0" layoutInCell="1" allowOverlap="1" wp14:anchorId="6C38288D" wp14:editId="7764B014">
          <wp:simplePos x="0" y="0"/>
          <wp:positionH relativeFrom="margin">
            <wp:posOffset>333375</wp:posOffset>
          </wp:positionH>
          <wp:positionV relativeFrom="paragraph">
            <wp:posOffset>62890</wp:posOffset>
          </wp:positionV>
          <wp:extent cx="2459355" cy="749335"/>
          <wp:effectExtent l="0" t="0" r="0" b="0"/>
          <wp:wrapNone/>
          <wp:docPr id="4" name="A39F4A43-C017-40F3-B186-74816C8E9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9F4A43-C017-40F3-B186-74816C8E907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355" cy="74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874237" w14:textId="77777777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>Fédération Syndicaliste FO de la Défense,</w:t>
    </w:r>
  </w:p>
  <w:p w14:paraId="2A0416D7" w14:textId="7428EACC" w:rsidR="007920BE" w:rsidRPr="00AA7FAE" w:rsidRDefault="007920BE" w:rsidP="007920BE">
    <w:pPr>
      <w:pStyle w:val="Pieddepage"/>
      <w:spacing w:after="60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 xml:space="preserve"> </w:t>
    </w:r>
    <w:proofErr w:type="gramStart"/>
    <w:r w:rsidRPr="00AA7FAE">
      <w:rPr>
        <w:rFonts w:ascii="Arial" w:hAnsi="Arial" w:cs="Arial"/>
        <w:b/>
        <w:sz w:val="18"/>
        <w:szCs w:val="18"/>
      </w:rPr>
      <w:t>des</w:t>
    </w:r>
    <w:proofErr w:type="gramEnd"/>
    <w:r w:rsidRPr="00AA7FAE">
      <w:rPr>
        <w:rFonts w:ascii="Arial" w:hAnsi="Arial" w:cs="Arial"/>
        <w:b/>
        <w:sz w:val="18"/>
        <w:szCs w:val="18"/>
      </w:rPr>
      <w:t xml:space="preserve"> Industries de l’Armement et des secteurs assimilés</w:t>
    </w:r>
  </w:p>
  <w:p w14:paraId="79ED0E4B" w14:textId="347E30BB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D695EE1" w14:textId="3B3CA24A" w:rsidR="00E20379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>www.fodefense.com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2792B" w14:textId="5612DF77" w:rsidR="000B5F19" w:rsidRPr="00AA7FAE" w:rsidRDefault="000B5F19" w:rsidP="007A4D84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bookmarkStart w:id="0" w:name="_Hlk115862514"/>
    <w:r w:rsidRPr="00AA7FAE">
      <w:rPr>
        <w:rFonts w:ascii="Arial" w:hAnsi="Arial" w:cs="Arial"/>
        <w:b/>
        <w:sz w:val="18"/>
        <w:szCs w:val="18"/>
      </w:rPr>
      <w:t>Fédération Syndicaliste FO de la Défense,</w:t>
    </w:r>
    <w:r w:rsidR="007A4D84">
      <w:rPr>
        <w:rFonts w:ascii="Arial" w:hAnsi="Arial" w:cs="Arial"/>
        <w:b/>
        <w:sz w:val="18"/>
        <w:szCs w:val="18"/>
      </w:rPr>
      <w:t xml:space="preserve"> </w:t>
    </w:r>
    <w:r w:rsidRPr="00AA7FAE">
      <w:rPr>
        <w:rFonts w:ascii="Arial" w:hAnsi="Arial" w:cs="Arial"/>
        <w:b/>
        <w:sz w:val="18"/>
        <w:szCs w:val="18"/>
      </w:rPr>
      <w:t>des Industries de l’Armement et des secteurs assimilés</w:t>
    </w:r>
  </w:p>
  <w:p w14:paraId="1C3F596A" w14:textId="40EB6358" w:rsidR="000B5F19" w:rsidRPr="00AA7FAE" w:rsidRDefault="000B5F19" w:rsidP="000B5F19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F403224" w14:textId="0081D16C" w:rsidR="00383F3F" w:rsidRDefault="00824B8D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hyperlink r:id="rId1" w:history="1">
      <w:r w:rsidR="007A4D84" w:rsidRPr="000E2C43">
        <w:rPr>
          <w:rStyle w:val="Lienhypertexte"/>
          <w:rFonts w:ascii="Arial" w:hAnsi="Arial" w:cs="Arial"/>
          <w:sz w:val="18"/>
          <w:szCs w:val="18"/>
        </w:rPr>
        <w:t>www.fodefense.com</w:t>
      </w:r>
    </w:hyperlink>
    <w:bookmarkEnd w:id="0"/>
  </w:p>
  <w:p w14:paraId="6AA2ABAE" w14:textId="77777777" w:rsidR="007A4D84" w:rsidRPr="00AA7FAE" w:rsidRDefault="007A4D84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E4C03" w14:textId="77777777" w:rsidR="00AA5787" w:rsidRDefault="00AA5787">
      <w:r>
        <w:separator/>
      </w:r>
    </w:p>
  </w:footnote>
  <w:footnote w:type="continuationSeparator" w:id="0">
    <w:p w14:paraId="6675743D" w14:textId="77777777" w:rsidR="00AA5787" w:rsidRDefault="00AA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C9C7" w14:textId="78147E28" w:rsidR="00EA20EE" w:rsidRPr="00AA7FAE" w:rsidRDefault="00966869" w:rsidP="00EA20EE">
    <w:pPr>
      <w:pStyle w:val="En-tte"/>
      <w:jc w:val="right"/>
      <w:rPr>
        <w:rFonts w:ascii="Arial" w:hAnsi="Arial" w:cs="Arial"/>
      </w:rPr>
    </w:pPr>
    <w:r w:rsidRPr="00AA7FAE">
      <w:rPr>
        <w:rFonts w:ascii="Arial" w:hAnsi="Arial" w:cs="Arial"/>
        <w:noProof/>
      </w:rPr>
      <w:drawing>
        <wp:anchor distT="0" distB="0" distL="114300" distR="114300" simplePos="0" relativeHeight="251662848" behindDoc="0" locked="0" layoutInCell="1" allowOverlap="1" wp14:anchorId="5F944DAD" wp14:editId="7527A0F6">
          <wp:simplePos x="0" y="0"/>
          <wp:positionH relativeFrom="page">
            <wp:align>center</wp:align>
          </wp:positionH>
          <wp:positionV relativeFrom="paragraph">
            <wp:posOffset>2277669</wp:posOffset>
          </wp:positionV>
          <wp:extent cx="6316345" cy="5875655"/>
          <wp:effectExtent l="0" t="0" r="8255" b="0"/>
          <wp:wrapNone/>
          <wp:docPr id="3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F7D8C" w14:textId="147AE66C" w:rsidR="00526967" w:rsidRDefault="00907FDC">
    <w:pPr>
      <w:pStyle w:val="En-t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164CF0" wp14:editId="02449A79">
          <wp:simplePos x="0" y="0"/>
          <wp:positionH relativeFrom="margin">
            <wp:align>right</wp:align>
          </wp:positionH>
          <wp:positionV relativeFrom="paragraph">
            <wp:posOffset>2771996</wp:posOffset>
          </wp:positionV>
          <wp:extent cx="6316345" cy="5875655"/>
          <wp:effectExtent l="0" t="0" r="8255" b="0"/>
          <wp:wrapNone/>
          <wp:docPr id="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8D284F0"/>
    <w:lvl w:ilvl="0">
      <w:numFmt w:val="decimal"/>
      <w:lvlText w:val="*"/>
      <w:lvlJc w:val="left"/>
    </w:lvl>
  </w:abstractNum>
  <w:abstractNum w:abstractNumId="1" w15:restartNumberingAfterBreak="0">
    <w:nsid w:val="05D15C7A"/>
    <w:multiLevelType w:val="hybridMultilevel"/>
    <w:tmpl w:val="F82EA824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E44"/>
    <w:multiLevelType w:val="hybridMultilevel"/>
    <w:tmpl w:val="BB2C2068"/>
    <w:lvl w:ilvl="0" w:tplc="8402EA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574EF"/>
    <w:multiLevelType w:val="hybridMultilevel"/>
    <w:tmpl w:val="9E385AC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44F4D45"/>
    <w:multiLevelType w:val="hybridMultilevel"/>
    <w:tmpl w:val="1A9C3584"/>
    <w:lvl w:ilvl="0" w:tplc="2D70AF1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Helv" w:eastAsia="Times New Roman" w:hAnsi="Helv" w:cs="Helv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5326668"/>
    <w:multiLevelType w:val="hybridMultilevel"/>
    <w:tmpl w:val="FFFA9E38"/>
    <w:lvl w:ilvl="0" w:tplc="5B6A4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1779E"/>
    <w:multiLevelType w:val="hybridMultilevel"/>
    <w:tmpl w:val="79809F42"/>
    <w:lvl w:ilvl="0" w:tplc="78BA0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04DFF"/>
    <w:multiLevelType w:val="hybridMultilevel"/>
    <w:tmpl w:val="AB626CA0"/>
    <w:lvl w:ilvl="0" w:tplc="ADB80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3239B"/>
    <w:multiLevelType w:val="hybridMultilevel"/>
    <w:tmpl w:val="7554AD7E"/>
    <w:lvl w:ilvl="0" w:tplc="2DBCD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20141"/>
    <w:multiLevelType w:val="singleLevel"/>
    <w:tmpl w:val="ACF816C6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0" w15:restartNumberingAfterBreak="0">
    <w:nsid w:val="49BE38BD"/>
    <w:multiLevelType w:val="hybridMultilevel"/>
    <w:tmpl w:val="EBBC2D0A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F81106"/>
    <w:multiLevelType w:val="hybridMultilevel"/>
    <w:tmpl w:val="6E121AA0"/>
    <w:lvl w:ilvl="0" w:tplc="8522F76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D3C2C3C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EB244A6"/>
    <w:multiLevelType w:val="hybridMultilevel"/>
    <w:tmpl w:val="8570A742"/>
    <w:lvl w:ilvl="0" w:tplc="052EFB18">
      <w:numFmt w:val="bullet"/>
      <w:lvlText w:val="-"/>
      <w:lvlJc w:val="left"/>
      <w:pPr>
        <w:tabs>
          <w:tab w:val="num" w:pos="4650"/>
        </w:tabs>
        <w:ind w:left="465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970"/>
        </w:tabs>
        <w:ind w:left="89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690"/>
        </w:tabs>
        <w:ind w:left="96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410"/>
        </w:tabs>
        <w:ind w:left="10410" w:hanging="360"/>
      </w:pPr>
      <w:rPr>
        <w:rFonts w:ascii="Wingdings" w:hAnsi="Wingdings" w:hint="default"/>
      </w:rPr>
    </w:lvl>
  </w:abstractNum>
  <w:abstractNum w:abstractNumId="14" w15:restartNumberingAfterBreak="0">
    <w:nsid w:val="50621112"/>
    <w:multiLevelType w:val="singleLevel"/>
    <w:tmpl w:val="3B06A448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15" w15:restartNumberingAfterBreak="0">
    <w:nsid w:val="525129A1"/>
    <w:multiLevelType w:val="singleLevel"/>
    <w:tmpl w:val="653E5078"/>
    <w:lvl w:ilvl="0"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abstractNum w:abstractNumId="16" w15:restartNumberingAfterBreak="0">
    <w:nsid w:val="53482EF5"/>
    <w:multiLevelType w:val="hybridMultilevel"/>
    <w:tmpl w:val="71C4F5A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4493BC7"/>
    <w:multiLevelType w:val="singleLevel"/>
    <w:tmpl w:val="FCC22A5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58A61A9E"/>
    <w:multiLevelType w:val="hybridMultilevel"/>
    <w:tmpl w:val="1D14D1F6"/>
    <w:lvl w:ilvl="0" w:tplc="412A3A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27EF2"/>
    <w:multiLevelType w:val="hybridMultilevel"/>
    <w:tmpl w:val="F4C82D1E"/>
    <w:lvl w:ilvl="0" w:tplc="4FE6C4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623BD"/>
    <w:multiLevelType w:val="hybridMultilevel"/>
    <w:tmpl w:val="609492FA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C297E"/>
    <w:multiLevelType w:val="hybridMultilevel"/>
    <w:tmpl w:val="9694591A"/>
    <w:lvl w:ilvl="0" w:tplc="CA22F0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F65E2"/>
    <w:multiLevelType w:val="hybridMultilevel"/>
    <w:tmpl w:val="C9AEC5FA"/>
    <w:lvl w:ilvl="0" w:tplc="04BA8B3C">
      <w:start w:val="1"/>
      <w:numFmt w:val="bullet"/>
      <w:lvlText w:val=""/>
      <w:lvlJc w:val="left"/>
      <w:pPr>
        <w:ind w:left="64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DED5E63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4" w15:restartNumberingAfterBreak="0">
    <w:nsid w:val="6E1160DC"/>
    <w:multiLevelType w:val="hybridMultilevel"/>
    <w:tmpl w:val="38A20486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A162A"/>
    <w:multiLevelType w:val="hybridMultilevel"/>
    <w:tmpl w:val="DC6A4E1C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87740A8"/>
    <w:multiLevelType w:val="hybridMultilevel"/>
    <w:tmpl w:val="54D83F36"/>
    <w:lvl w:ilvl="0" w:tplc="831432D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0070C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23D64"/>
    <w:multiLevelType w:val="hybridMultilevel"/>
    <w:tmpl w:val="A12CC3B4"/>
    <w:lvl w:ilvl="0" w:tplc="5E240D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910C8"/>
    <w:multiLevelType w:val="hybridMultilevel"/>
    <w:tmpl w:val="619C2CC2"/>
    <w:lvl w:ilvl="0" w:tplc="71368C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D1F18"/>
    <w:multiLevelType w:val="hybridMultilevel"/>
    <w:tmpl w:val="18722A5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4"/>
  </w:num>
  <w:num w:numId="4">
    <w:abstractNumId w:val="17"/>
  </w:num>
  <w:num w:numId="5">
    <w:abstractNumId w:val="9"/>
  </w:num>
  <w:num w:numId="6">
    <w:abstractNumId w:val="15"/>
  </w:num>
  <w:num w:numId="7">
    <w:abstractNumId w:val="11"/>
  </w:num>
  <w:num w:numId="8">
    <w:abstractNumId w:val="6"/>
  </w:num>
  <w:num w:numId="9">
    <w:abstractNumId w:val="4"/>
  </w:num>
  <w:num w:numId="10">
    <w:abstractNumId w:val="13"/>
  </w:num>
  <w:num w:numId="1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2">
    <w:abstractNumId w:val="19"/>
  </w:num>
  <w:num w:numId="13">
    <w:abstractNumId w:val="2"/>
  </w:num>
  <w:num w:numId="14">
    <w:abstractNumId w:val="8"/>
  </w:num>
  <w:num w:numId="15">
    <w:abstractNumId w:val="25"/>
  </w:num>
  <w:num w:numId="16">
    <w:abstractNumId w:val="8"/>
  </w:num>
  <w:num w:numId="17">
    <w:abstractNumId w:val="29"/>
  </w:num>
  <w:num w:numId="18">
    <w:abstractNumId w:val="10"/>
  </w:num>
  <w:num w:numId="19">
    <w:abstractNumId w:val="22"/>
  </w:num>
  <w:num w:numId="20">
    <w:abstractNumId w:val="16"/>
  </w:num>
  <w:num w:numId="21">
    <w:abstractNumId w:val="27"/>
  </w:num>
  <w:num w:numId="22">
    <w:abstractNumId w:val="20"/>
  </w:num>
  <w:num w:numId="23">
    <w:abstractNumId w:val="1"/>
  </w:num>
  <w:num w:numId="24">
    <w:abstractNumId w:val="24"/>
  </w:num>
  <w:num w:numId="25">
    <w:abstractNumId w:val="21"/>
  </w:num>
  <w:num w:numId="26">
    <w:abstractNumId w:val="28"/>
  </w:num>
  <w:num w:numId="27">
    <w:abstractNumId w:val="26"/>
  </w:num>
  <w:num w:numId="28">
    <w:abstractNumId w:val="18"/>
  </w:num>
  <w:num w:numId="29">
    <w:abstractNumId w:val="3"/>
  </w:num>
  <w:num w:numId="30">
    <w:abstractNumId w:val="5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defaultTabStop w:val="907"/>
  <w:hyphenationZone w:val="425"/>
  <w:noPunctuationKerning/>
  <w:characterSpacingControl w:val="doNotCompress"/>
  <w:hdrShapeDefaults>
    <o:shapedefaults v:ext="edit" spidmax="2050" fillcolor="white" stroke="f" strokecolor="yellow">
      <v:fill color="white" type="tile"/>
      <v:stroke color="yellow" weight="2pt" on="f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0E"/>
    <w:rsid w:val="0000269E"/>
    <w:rsid w:val="00011748"/>
    <w:rsid w:val="000122CF"/>
    <w:rsid w:val="00012E85"/>
    <w:rsid w:val="0002349D"/>
    <w:rsid w:val="00023EB6"/>
    <w:rsid w:val="00031331"/>
    <w:rsid w:val="0003706E"/>
    <w:rsid w:val="0003720A"/>
    <w:rsid w:val="00040D1E"/>
    <w:rsid w:val="00045608"/>
    <w:rsid w:val="00046EEE"/>
    <w:rsid w:val="00050E30"/>
    <w:rsid w:val="00052A7D"/>
    <w:rsid w:val="00067B69"/>
    <w:rsid w:val="000803DD"/>
    <w:rsid w:val="00084B53"/>
    <w:rsid w:val="00087B0E"/>
    <w:rsid w:val="00087D54"/>
    <w:rsid w:val="000B5F19"/>
    <w:rsid w:val="000C0492"/>
    <w:rsid w:val="000C13BE"/>
    <w:rsid w:val="000C4BA8"/>
    <w:rsid w:val="000D52C1"/>
    <w:rsid w:val="000E3D04"/>
    <w:rsid w:val="000E6A08"/>
    <w:rsid w:val="000F1EC6"/>
    <w:rsid w:val="001005D0"/>
    <w:rsid w:val="00105E3B"/>
    <w:rsid w:val="00112438"/>
    <w:rsid w:val="00117E49"/>
    <w:rsid w:val="0013090B"/>
    <w:rsid w:val="00131E6C"/>
    <w:rsid w:val="001376AD"/>
    <w:rsid w:val="00144EE9"/>
    <w:rsid w:val="00150A5E"/>
    <w:rsid w:val="00171654"/>
    <w:rsid w:val="00171B41"/>
    <w:rsid w:val="00184F4D"/>
    <w:rsid w:val="001A4BB8"/>
    <w:rsid w:val="001A695D"/>
    <w:rsid w:val="001A6AA3"/>
    <w:rsid w:val="001C6859"/>
    <w:rsid w:val="001D62AA"/>
    <w:rsid w:val="001D6C52"/>
    <w:rsid w:val="001E047F"/>
    <w:rsid w:val="001F66A2"/>
    <w:rsid w:val="002003D3"/>
    <w:rsid w:val="002034BC"/>
    <w:rsid w:val="00204270"/>
    <w:rsid w:val="0020614F"/>
    <w:rsid w:val="0021782B"/>
    <w:rsid w:val="00223BA6"/>
    <w:rsid w:val="00227E3A"/>
    <w:rsid w:val="002326C9"/>
    <w:rsid w:val="002425C5"/>
    <w:rsid w:val="00244975"/>
    <w:rsid w:val="00244E2D"/>
    <w:rsid w:val="00257A98"/>
    <w:rsid w:val="00257BD9"/>
    <w:rsid w:val="0026019C"/>
    <w:rsid w:val="002649A7"/>
    <w:rsid w:val="0027169D"/>
    <w:rsid w:val="00276AA7"/>
    <w:rsid w:val="0028507C"/>
    <w:rsid w:val="0028769A"/>
    <w:rsid w:val="002A283F"/>
    <w:rsid w:val="002A4924"/>
    <w:rsid w:val="002A62F2"/>
    <w:rsid w:val="002B1A49"/>
    <w:rsid w:val="002C0B3C"/>
    <w:rsid w:val="002D0E30"/>
    <w:rsid w:val="002E1BC4"/>
    <w:rsid w:val="002E1BF5"/>
    <w:rsid w:val="002E2AC4"/>
    <w:rsid w:val="002E6925"/>
    <w:rsid w:val="002F3BBB"/>
    <w:rsid w:val="002F53E8"/>
    <w:rsid w:val="003047DD"/>
    <w:rsid w:val="00322EF9"/>
    <w:rsid w:val="003259B7"/>
    <w:rsid w:val="00343D25"/>
    <w:rsid w:val="00346B3C"/>
    <w:rsid w:val="00347320"/>
    <w:rsid w:val="00352EBB"/>
    <w:rsid w:val="003557CE"/>
    <w:rsid w:val="003633DA"/>
    <w:rsid w:val="00383F3F"/>
    <w:rsid w:val="00386B72"/>
    <w:rsid w:val="003921CC"/>
    <w:rsid w:val="00396658"/>
    <w:rsid w:val="003A2A5E"/>
    <w:rsid w:val="003D5F35"/>
    <w:rsid w:val="003E0ECB"/>
    <w:rsid w:val="003E1491"/>
    <w:rsid w:val="003F4697"/>
    <w:rsid w:val="003F7FCB"/>
    <w:rsid w:val="004021DE"/>
    <w:rsid w:val="00402C6B"/>
    <w:rsid w:val="004047E0"/>
    <w:rsid w:val="00404E75"/>
    <w:rsid w:val="00406D05"/>
    <w:rsid w:val="004114B5"/>
    <w:rsid w:val="004136DA"/>
    <w:rsid w:val="004433F8"/>
    <w:rsid w:val="004456AA"/>
    <w:rsid w:val="00453E46"/>
    <w:rsid w:val="004608B9"/>
    <w:rsid w:val="00465FB4"/>
    <w:rsid w:val="00466BCB"/>
    <w:rsid w:val="00474945"/>
    <w:rsid w:val="004760CC"/>
    <w:rsid w:val="00483BD3"/>
    <w:rsid w:val="004840D5"/>
    <w:rsid w:val="00487656"/>
    <w:rsid w:val="00492178"/>
    <w:rsid w:val="00492E1A"/>
    <w:rsid w:val="00493A62"/>
    <w:rsid w:val="004B1DDF"/>
    <w:rsid w:val="004B360C"/>
    <w:rsid w:val="004B4C6B"/>
    <w:rsid w:val="004B4F3B"/>
    <w:rsid w:val="004B6DAD"/>
    <w:rsid w:val="004C44A0"/>
    <w:rsid w:val="004C7474"/>
    <w:rsid w:val="004D1B67"/>
    <w:rsid w:val="004E2DA3"/>
    <w:rsid w:val="00500CF3"/>
    <w:rsid w:val="00515A79"/>
    <w:rsid w:val="00515DB8"/>
    <w:rsid w:val="00526967"/>
    <w:rsid w:val="00535E29"/>
    <w:rsid w:val="00540BD9"/>
    <w:rsid w:val="00550FEC"/>
    <w:rsid w:val="005749C6"/>
    <w:rsid w:val="00591A1F"/>
    <w:rsid w:val="005A1A7C"/>
    <w:rsid w:val="005D2F0D"/>
    <w:rsid w:val="005D350F"/>
    <w:rsid w:val="005E3B0D"/>
    <w:rsid w:val="005E74E8"/>
    <w:rsid w:val="005F1BFC"/>
    <w:rsid w:val="005F4344"/>
    <w:rsid w:val="00613761"/>
    <w:rsid w:val="00616259"/>
    <w:rsid w:val="00631520"/>
    <w:rsid w:val="00643025"/>
    <w:rsid w:val="00655181"/>
    <w:rsid w:val="006562FE"/>
    <w:rsid w:val="00664A47"/>
    <w:rsid w:val="00671701"/>
    <w:rsid w:val="00681B5D"/>
    <w:rsid w:val="0068244E"/>
    <w:rsid w:val="0069015F"/>
    <w:rsid w:val="006A7648"/>
    <w:rsid w:val="006B2F94"/>
    <w:rsid w:val="006C32A7"/>
    <w:rsid w:val="006C4455"/>
    <w:rsid w:val="006D475D"/>
    <w:rsid w:val="006E086A"/>
    <w:rsid w:val="006E3849"/>
    <w:rsid w:val="006E42C0"/>
    <w:rsid w:val="006E5232"/>
    <w:rsid w:val="00704A62"/>
    <w:rsid w:val="007055AD"/>
    <w:rsid w:val="00712174"/>
    <w:rsid w:val="007356A9"/>
    <w:rsid w:val="00737C30"/>
    <w:rsid w:val="0074340E"/>
    <w:rsid w:val="00745DA1"/>
    <w:rsid w:val="00751B9F"/>
    <w:rsid w:val="00751C0A"/>
    <w:rsid w:val="00753109"/>
    <w:rsid w:val="007575FA"/>
    <w:rsid w:val="0076452B"/>
    <w:rsid w:val="007650B2"/>
    <w:rsid w:val="00777BC0"/>
    <w:rsid w:val="007920BE"/>
    <w:rsid w:val="007923D2"/>
    <w:rsid w:val="007967A6"/>
    <w:rsid w:val="007A4D84"/>
    <w:rsid w:val="007A6260"/>
    <w:rsid w:val="007A6400"/>
    <w:rsid w:val="007C58E0"/>
    <w:rsid w:val="007E4CF8"/>
    <w:rsid w:val="00815D2B"/>
    <w:rsid w:val="00824B8D"/>
    <w:rsid w:val="008322F6"/>
    <w:rsid w:val="00837A5C"/>
    <w:rsid w:val="008531D5"/>
    <w:rsid w:val="008677DE"/>
    <w:rsid w:val="00874827"/>
    <w:rsid w:val="008770A6"/>
    <w:rsid w:val="00886F22"/>
    <w:rsid w:val="00890F1A"/>
    <w:rsid w:val="008A37F1"/>
    <w:rsid w:val="008A5EF2"/>
    <w:rsid w:val="008A6986"/>
    <w:rsid w:val="008A6F68"/>
    <w:rsid w:val="008B0CD5"/>
    <w:rsid w:val="008B1E05"/>
    <w:rsid w:val="008C3B53"/>
    <w:rsid w:val="008D11B8"/>
    <w:rsid w:val="008D3554"/>
    <w:rsid w:val="008F01BC"/>
    <w:rsid w:val="008F0F15"/>
    <w:rsid w:val="008F29CF"/>
    <w:rsid w:val="008F39C3"/>
    <w:rsid w:val="009037C1"/>
    <w:rsid w:val="00907FDC"/>
    <w:rsid w:val="00915377"/>
    <w:rsid w:val="00920249"/>
    <w:rsid w:val="00931A39"/>
    <w:rsid w:val="0093482F"/>
    <w:rsid w:val="00942C1F"/>
    <w:rsid w:val="00944964"/>
    <w:rsid w:val="00966869"/>
    <w:rsid w:val="009748FB"/>
    <w:rsid w:val="00976A95"/>
    <w:rsid w:val="00976EE1"/>
    <w:rsid w:val="00983A2D"/>
    <w:rsid w:val="0098722C"/>
    <w:rsid w:val="009A43D8"/>
    <w:rsid w:val="009B2403"/>
    <w:rsid w:val="009B3510"/>
    <w:rsid w:val="009C4D74"/>
    <w:rsid w:val="009D1B64"/>
    <w:rsid w:val="009D611F"/>
    <w:rsid w:val="009E1735"/>
    <w:rsid w:val="009E73F1"/>
    <w:rsid w:val="009E7FB7"/>
    <w:rsid w:val="009F0AD1"/>
    <w:rsid w:val="009F1806"/>
    <w:rsid w:val="009F298C"/>
    <w:rsid w:val="00A00DD7"/>
    <w:rsid w:val="00A023E7"/>
    <w:rsid w:val="00A1760B"/>
    <w:rsid w:val="00A210D7"/>
    <w:rsid w:val="00A271B9"/>
    <w:rsid w:val="00A4097F"/>
    <w:rsid w:val="00A40F95"/>
    <w:rsid w:val="00A44120"/>
    <w:rsid w:val="00A75E14"/>
    <w:rsid w:val="00A804D0"/>
    <w:rsid w:val="00A86C87"/>
    <w:rsid w:val="00A937CC"/>
    <w:rsid w:val="00A963EC"/>
    <w:rsid w:val="00A97B00"/>
    <w:rsid w:val="00AA1086"/>
    <w:rsid w:val="00AA5787"/>
    <w:rsid w:val="00AA75CD"/>
    <w:rsid w:val="00AA7FAE"/>
    <w:rsid w:val="00AB0364"/>
    <w:rsid w:val="00AB40D2"/>
    <w:rsid w:val="00AB54A4"/>
    <w:rsid w:val="00AC5D08"/>
    <w:rsid w:val="00AC65A4"/>
    <w:rsid w:val="00AE1A63"/>
    <w:rsid w:val="00AF108B"/>
    <w:rsid w:val="00B01ABE"/>
    <w:rsid w:val="00B037C0"/>
    <w:rsid w:val="00B048A1"/>
    <w:rsid w:val="00B04B33"/>
    <w:rsid w:val="00B0718A"/>
    <w:rsid w:val="00B136EA"/>
    <w:rsid w:val="00B13C21"/>
    <w:rsid w:val="00B22AAA"/>
    <w:rsid w:val="00B24768"/>
    <w:rsid w:val="00B27236"/>
    <w:rsid w:val="00B3111A"/>
    <w:rsid w:val="00B33284"/>
    <w:rsid w:val="00B34256"/>
    <w:rsid w:val="00B42B37"/>
    <w:rsid w:val="00B439E3"/>
    <w:rsid w:val="00B526BB"/>
    <w:rsid w:val="00B53507"/>
    <w:rsid w:val="00B60538"/>
    <w:rsid w:val="00B60978"/>
    <w:rsid w:val="00B65BAD"/>
    <w:rsid w:val="00B663CD"/>
    <w:rsid w:val="00B70FEF"/>
    <w:rsid w:val="00B83770"/>
    <w:rsid w:val="00B975C2"/>
    <w:rsid w:val="00BA1068"/>
    <w:rsid w:val="00BA41CA"/>
    <w:rsid w:val="00BA5624"/>
    <w:rsid w:val="00BC4BC1"/>
    <w:rsid w:val="00BC5B44"/>
    <w:rsid w:val="00BD1DE7"/>
    <w:rsid w:val="00BD7C7B"/>
    <w:rsid w:val="00BE1078"/>
    <w:rsid w:val="00BF1438"/>
    <w:rsid w:val="00C0569C"/>
    <w:rsid w:val="00C16EE6"/>
    <w:rsid w:val="00C211FB"/>
    <w:rsid w:val="00C23553"/>
    <w:rsid w:val="00C30086"/>
    <w:rsid w:val="00C5110C"/>
    <w:rsid w:val="00C51C1A"/>
    <w:rsid w:val="00C537F7"/>
    <w:rsid w:val="00C602D4"/>
    <w:rsid w:val="00C64A03"/>
    <w:rsid w:val="00C741BB"/>
    <w:rsid w:val="00C75973"/>
    <w:rsid w:val="00C82191"/>
    <w:rsid w:val="00C86786"/>
    <w:rsid w:val="00C934C8"/>
    <w:rsid w:val="00CB2A9B"/>
    <w:rsid w:val="00CB7640"/>
    <w:rsid w:val="00CC1409"/>
    <w:rsid w:val="00CC5697"/>
    <w:rsid w:val="00CC6867"/>
    <w:rsid w:val="00CC7A73"/>
    <w:rsid w:val="00CD676A"/>
    <w:rsid w:val="00CE1F5B"/>
    <w:rsid w:val="00D02320"/>
    <w:rsid w:val="00D07034"/>
    <w:rsid w:val="00D071CB"/>
    <w:rsid w:val="00D1015E"/>
    <w:rsid w:val="00D13506"/>
    <w:rsid w:val="00D17793"/>
    <w:rsid w:val="00D2385B"/>
    <w:rsid w:val="00D420DA"/>
    <w:rsid w:val="00D4332F"/>
    <w:rsid w:val="00D43A84"/>
    <w:rsid w:val="00D44754"/>
    <w:rsid w:val="00D51BA3"/>
    <w:rsid w:val="00D5705E"/>
    <w:rsid w:val="00D65586"/>
    <w:rsid w:val="00D70D3F"/>
    <w:rsid w:val="00D74846"/>
    <w:rsid w:val="00D9174C"/>
    <w:rsid w:val="00D92B66"/>
    <w:rsid w:val="00D953E5"/>
    <w:rsid w:val="00D96389"/>
    <w:rsid w:val="00DA19B4"/>
    <w:rsid w:val="00DA4C1C"/>
    <w:rsid w:val="00DA7862"/>
    <w:rsid w:val="00DF785F"/>
    <w:rsid w:val="00E06101"/>
    <w:rsid w:val="00E20379"/>
    <w:rsid w:val="00E23396"/>
    <w:rsid w:val="00E2523B"/>
    <w:rsid w:val="00E32023"/>
    <w:rsid w:val="00E33824"/>
    <w:rsid w:val="00E3743B"/>
    <w:rsid w:val="00E44A4D"/>
    <w:rsid w:val="00E4527A"/>
    <w:rsid w:val="00E51ACE"/>
    <w:rsid w:val="00E55770"/>
    <w:rsid w:val="00E5637F"/>
    <w:rsid w:val="00E62459"/>
    <w:rsid w:val="00E85585"/>
    <w:rsid w:val="00E90C06"/>
    <w:rsid w:val="00E90F79"/>
    <w:rsid w:val="00EA20EE"/>
    <w:rsid w:val="00EC1946"/>
    <w:rsid w:val="00EC679B"/>
    <w:rsid w:val="00ED035A"/>
    <w:rsid w:val="00ED3B7A"/>
    <w:rsid w:val="00ED5090"/>
    <w:rsid w:val="00EF00C4"/>
    <w:rsid w:val="00EF04B5"/>
    <w:rsid w:val="00EF78EC"/>
    <w:rsid w:val="00F01852"/>
    <w:rsid w:val="00F05421"/>
    <w:rsid w:val="00F2287E"/>
    <w:rsid w:val="00F35FA1"/>
    <w:rsid w:val="00F36360"/>
    <w:rsid w:val="00F37A54"/>
    <w:rsid w:val="00F5195E"/>
    <w:rsid w:val="00F57EBF"/>
    <w:rsid w:val="00F625E9"/>
    <w:rsid w:val="00F64973"/>
    <w:rsid w:val="00F75B5E"/>
    <w:rsid w:val="00F80120"/>
    <w:rsid w:val="00F825E2"/>
    <w:rsid w:val="00F90023"/>
    <w:rsid w:val="00F9039F"/>
    <w:rsid w:val="00F903D0"/>
    <w:rsid w:val="00FC3F4B"/>
    <w:rsid w:val="00FC7D82"/>
    <w:rsid w:val="00FE2274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 strokecolor="yellow">
      <v:fill color="white" type="tile"/>
      <v:stroke color="yellow" weight="2pt" on="f"/>
      <o:colormru v:ext="edit" colors="black"/>
    </o:shapedefaults>
    <o:shapelayout v:ext="edit">
      <o:idmap v:ext="edit" data="2"/>
    </o:shapelayout>
  </w:shapeDefaults>
  <w:decimalSymbol w:val=","/>
  <w:listSeparator w:val=";"/>
  <w14:docId w14:val="4AD7FDF0"/>
  <w15:chartTrackingRefBased/>
  <w15:docId w15:val="{386B0FE5-8872-4B47-BB1F-DA386F2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sz w:val="4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sz w:val="52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sz w:val="44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sz w:val="44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both"/>
    </w:pPr>
    <w:rPr>
      <w:sz w:val="36"/>
    </w:rPr>
  </w:style>
  <w:style w:type="paragraph" w:styleId="Retraitcorpsdetexte">
    <w:name w:val="Body Text Indent"/>
    <w:basedOn w:val="Normal"/>
    <w:semiHidden/>
    <w:pPr>
      <w:ind w:left="705"/>
      <w:jc w:val="center"/>
    </w:pPr>
    <w:rPr>
      <w:b/>
      <w:sz w:val="40"/>
    </w:rPr>
  </w:style>
  <w:style w:type="paragraph" w:styleId="Corpsdetexte2">
    <w:name w:val="Body Text 2"/>
    <w:basedOn w:val="Normal"/>
    <w:semiHidden/>
    <w:pPr>
      <w:jc w:val="both"/>
    </w:pPr>
  </w:style>
  <w:style w:type="paragraph" w:styleId="Retraitcorpsdetexte2">
    <w:name w:val="Body Text Indent 2"/>
    <w:basedOn w:val="Normal"/>
    <w:semiHidden/>
    <w:pPr>
      <w:ind w:left="180" w:firstLine="528"/>
      <w:jc w:val="both"/>
    </w:pPr>
    <w:rPr>
      <w:sz w:val="22"/>
    </w:rPr>
  </w:style>
  <w:style w:type="paragraph" w:styleId="Corpsdetexte3">
    <w:name w:val="Body Text 3"/>
    <w:basedOn w:val="Normal"/>
    <w:semiHidden/>
    <w:pPr>
      <w:autoSpaceDE w:val="0"/>
      <w:autoSpaceDN w:val="0"/>
      <w:adjustRightInd w:val="0"/>
      <w:ind w:right="306"/>
      <w:jc w:val="both"/>
    </w:pPr>
    <w:rPr>
      <w:color w:val="00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340E"/>
    <w:pPr>
      <w:spacing w:before="100" w:beforeAutospacing="1" w:after="100" w:afterAutospacing="1"/>
    </w:pPr>
  </w:style>
  <w:style w:type="character" w:styleId="Accentuation">
    <w:name w:val="Emphasis"/>
    <w:uiPriority w:val="20"/>
    <w:qFormat/>
    <w:rsid w:val="0074340E"/>
    <w:rPr>
      <w:i/>
      <w:iCs/>
    </w:rPr>
  </w:style>
  <w:style w:type="character" w:styleId="lev">
    <w:name w:val="Strong"/>
    <w:uiPriority w:val="22"/>
    <w:qFormat/>
    <w:rsid w:val="00777BC0"/>
    <w:rPr>
      <w:b/>
      <w:bCs/>
    </w:rPr>
  </w:style>
  <w:style w:type="character" w:customStyle="1" w:styleId="PieddepageCar">
    <w:name w:val="Pied de page Car"/>
    <w:link w:val="Pieddepage"/>
    <w:uiPriority w:val="99"/>
    <w:rsid w:val="008D11B8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562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E4527A"/>
    <w:rPr>
      <w:color w:val="808080"/>
    </w:rPr>
  </w:style>
  <w:style w:type="table" w:styleId="Grilledutableau">
    <w:name w:val="Table Grid"/>
    <w:basedOn w:val="TableauNormal"/>
    <w:uiPriority w:val="39"/>
    <w:rsid w:val="0045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531D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31D5"/>
    <w:rPr>
      <w:color w:val="605E5C"/>
      <w:shd w:val="clear" w:color="auto" w:fill="E1DFDD"/>
    </w:rPr>
  </w:style>
  <w:style w:type="paragraph" w:customStyle="1" w:styleId="m-3643218753721176204gmail-date">
    <w:name w:val="m_-3643218753721176204gmail-date"/>
    <w:basedOn w:val="Normal"/>
    <w:rsid w:val="00D96389"/>
    <w:pPr>
      <w:spacing w:before="100" w:beforeAutospacing="1" w:after="100" w:afterAutospacing="1"/>
    </w:pPr>
  </w:style>
  <w:style w:type="character" w:styleId="Lienhypertextesuivivisit">
    <w:name w:val="FollowedHyperlink"/>
    <w:basedOn w:val="Policepardfaut"/>
    <w:uiPriority w:val="99"/>
    <w:semiHidden/>
    <w:unhideWhenUsed/>
    <w:rsid w:val="006B2F94"/>
    <w:rPr>
      <w:color w:val="954F72" w:themeColor="followedHyperlink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B01A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01AB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01AB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01AB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01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D4A9D594-2366-42AA-B832-40C083533E98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defen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&#232;les\Projet%20de%20trac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40237-2BDF-4282-8D72-2226AAA1D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Projet de tract</Template>
  <TotalTime>7</TotalTime>
  <Pages>1</Pages>
  <Words>50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tract</vt:lpstr>
    </vt:vector>
  </TitlesOfParts>
  <Company>Fédération FO de la Défense (FEDI.A.S.A)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tract</dc:title>
  <dc:subject/>
  <dc:creator>Alain LE HIR</dc:creator>
  <cp:keywords/>
  <cp:lastModifiedBy>Marie Claire</cp:lastModifiedBy>
  <cp:revision>4</cp:revision>
  <cp:lastPrinted>2022-12-12T15:39:00Z</cp:lastPrinted>
  <dcterms:created xsi:type="dcterms:W3CDTF">2025-07-07T16:00:00Z</dcterms:created>
  <dcterms:modified xsi:type="dcterms:W3CDTF">2025-07-09T07:37:00Z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in LE HIR">
    <vt:bool>true</vt:bool>
  </property>
</Properties>
</file>