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79A9C897" w:rsidR="007A4D84" w:rsidRDefault="00C75E41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>CS AC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570E94D1" w14:textId="74A09F82" w:rsidR="007B4A29" w:rsidRPr="001B3894" w:rsidRDefault="00C75E41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COMITE SOCIAL DE L’ADMINISTRATION CENTRALE</w:t>
      </w:r>
    </w:p>
    <w:p w14:paraId="1579E46B" w14:textId="768E89B9" w:rsidR="002E2AC4" w:rsidRDefault="002E2AC4" w:rsidP="007A4D84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6AA9F1DF" w:rsidR="007A4D84" w:rsidRPr="002E2AC4" w:rsidRDefault="007B4A29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 xml:space="preserve">obtenu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5114379C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 xml:space="preserve">Vos </w:t>
      </w:r>
      <w:r w:rsidR="007B4A29">
        <w:rPr>
          <w:rFonts w:ascii="Arial" w:hAnsi="Arial" w:cs="Arial"/>
          <w:b/>
          <w:color w:val="A40000"/>
          <w:sz w:val="32"/>
          <w:szCs w:val="32"/>
        </w:rPr>
        <w:t>élus</w:t>
      </w:r>
      <w:r w:rsidRPr="002E2AC4">
        <w:rPr>
          <w:rFonts w:ascii="Arial" w:hAnsi="Arial" w:cs="Arial"/>
          <w:b/>
          <w:color w:val="A40000"/>
          <w:sz w:val="32"/>
          <w:szCs w:val="32"/>
        </w:rPr>
        <w:t>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4824"/>
        <w:gridCol w:w="5098"/>
      </w:tblGrid>
      <w:tr w:rsidR="007A4D84" w14:paraId="60A3ADE8" w14:textId="77777777" w:rsidTr="005D634C">
        <w:trPr>
          <w:trHeight w:val="113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CAAA" w14:textId="19470D30" w:rsidR="00B709BF" w:rsidRDefault="007B4A2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Sandrine COUET – SA</w:t>
            </w:r>
          </w:p>
          <w:p w14:paraId="0253758D" w14:textId="02C4AB94" w:rsidR="007B4A29" w:rsidRPr="007B4A29" w:rsidRDefault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7B4A29">
              <w:rPr>
                <w:rFonts w:ascii="Arial" w:hAnsi="Arial" w:cs="Arial"/>
                <w:bCs/>
                <w:sz w:val="32"/>
                <w:szCs w:val="18"/>
              </w:rPr>
              <w:t>DRH-MD</w:t>
            </w:r>
            <w:r>
              <w:rPr>
                <w:rFonts w:ascii="Arial" w:hAnsi="Arial" w:cs="Arial"/>
                <w:bCs/>
                <w:sz w:val="32"/>
                <w:szCs w:val="18"/>
              </w:rPr>
              <w:t>,</w:t>
            </w:r>
            <w:r w:rsidRPr="007B4A29">
              <w:rPr>
                <w:rFonts w:ascii="Arial" w:hAnsi="Arial" w:cs="Arial"/>
                <w:bCs/>
                <w:sz w:val="32"/>
                <w:szCs w:val="18"/>
              </w:rPr>
              <w:t xml:space="preserve"> Arcueil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1B2" w14:textId="333D0A1A" w:rsidR="00E85585" w:rsidRPr="00B709BF" w:rsidRDefault="00C75E41" w:rsidP="001270C0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David DOS SANTOS</w:t>
            </w:r>
            <w:r w:rsidR="007B4A29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SA</w:t>
            </w:r>
          </w:p>
          <w:p w14:paraId="56D154A6" w14:textId="69E476CB" w:rsidR="00B709BF" w:rsidRPr="00E85585" w:rsidRDefault="00C75E41" w:rsidP="00C75E41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DRH-MD, Paris</w:t>
            </w:r>
          </w:p>
        </w:tc>
      </w:tr>
      <w:tr w:rsidR="00E605B8" w:rsidRPr="001270C0" w14:paraId="38E1ACC4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BC00" w14:textId="11CD8632" w:rsidR="00B709BF" w:rsidRPr="007B4A29" w:rsidRDefault="00C75E4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Aurélien SOUTY - OE</w:t>
            </w:r>
          </w:p>
          <w:p w14:paraId="64177829" w14:textId="1CA18EB4" w:rsidR="007B4A29" w:rsidRPr="001270C0" w:rsidRDefault="00C75E41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SGA/SDBA, Paris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251E" w14:textId="7CA7FA98" w:rsidR="00B709BF" w:rsidRPr="007B4A29" w:rsidRDefault="00C75E4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Denis THEOBALD - AAE</w:t>
            </w:r>
          </w:p>
          <w:p w14:paraId="7369B214" w14:textId="1356ABD6" w:rsidR="007B4A29" w:rsidRPr="001270C0" w:rsidRDefault="00C75E41" w:rsidP="00C75E41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CERHPC</w:t>
            </w:r>
            <w:r w:rsidR="007B4A29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Bordeaux</w:t>
            </w:r>
          </w:p>
        </w:tc>
      </w:tr>
      <w:tr w:rsidR="00E605B8" w:rsidRPr="00E85585" w14:paraId="5E7E5059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1640" w14:textId="052216ED" w:rsidR="00B709BF" w:rsidRPr="007B4A29" w:rsidRDefault="00C75E4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Christine LANGE</w:t>
            </w:r>
            <w:r w:rsidR="007B4A29" w:rsidRPr="007B4A29">
              <w:rPr>
                <w:rFonts w:ascii="Arial" w:hAnsi="Arial" w:cs="Arial"/>
                <w:b/>
                <w:sz w:val="32"/>
                <w:szCs w:val="18"/>
              </w:rPr>
              <w:t xml:space="preserve"> – SA</w:t>
            </w:r>
          </w:p>
          <w:p w14:paraId="0C477DC2" w14:textId="4D2F7940" w:rsidR="007B4A29" w:rsidRPr="001270C0" w:rsidRDefault="00C75E41" w:rsidP="00C75E41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SRHC, Arcueil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3065" w14:textId="4A46D6FD" w:rsidR="005D634C" w:rsidRPr="007B4A29" w:rsidRDefault="00C75E4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Florence LUGA</w:t>
            </w:r>
            <w:r w:rsidR="007B4A29" w:rsidRPr="007B4A29">
              <w:rPr>
                <w:rFonts w:ascii="Arial" w:hAnsi="Arial" w:cs="Arial"/>
                <w:b/>
                <w:sz w:val="32"/>
                <w:szCs w:val="18"/>
              </w:rPr>
              <w:t xml:space="preserve"> – </w:t>
            </w:r>
            <w:r>
              <w:rPr>
                <w:rFonts w:ascii="Arial" w:hAnsi="Arial" w:cs="Arial"/>
                <w:b/>
                <w:sz w:val="32"/>
                <w:szCs w:val="18"/>
              </w:rPr>
              <w:t>AA</w:t>
            </w:r>
          </w:p>
          <w:p w14:paraId="2DB0461B" w14:textId="76D5E449" w:rsidR="007B4A29" w:rsidRPr="005D634C" w:rsidRDefault="00C75E41" w:rsidP="00C75E41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CTAS BORDEAUX</w:t>
            </w:r>
            <w:bookmarkStart w:id="0" w:name="_GoBack"/>
            <w:bookmarkEnd w:id="0"/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FD72D" w14:textId="77777777" w:rsidR="00810278" w:rsidRDefault="00810278">
      <w:r>
        <w:separator/>
      </w:r>
    </w:p>
  </w:endnote>
  <w:endnote w:type="continuationSeparator" w:id="0">
    <w:p w14:paraId="0A70E2BE" w14:textId="77777777" w:rsidR="00810278" w:rsidRDefault="0081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810278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340D9" w14:textId="77777777" w:rsidR="00810278" w:rsidRDefault="00810278">
      <w:r>
        <w:separator/>
      </w:r>
    </w:p>
  </w:footnote>
  <w:footnote w:type="continuationSeparator" w:id="0">
    <w:p w14:paraId="4AA8404F" w14:textId="77777777" w:rsidR="00810278" w:rsidRDefault="00810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D634C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A7648"/>
    <w:rsid w:val="006B2EEA"/>
    <w:rsid w:val="006B2F94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B4A29"/>
    <w:rsid w:val="007C58E0"/>
    <w:rsid w:val="007E4CF8"/>
    <w:rsid w:val="00810278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75E41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74406-2C48-4247-99BC-9936856E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0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2</cp:revision>
  <cp:lastPrinted>2022-12-21T08:25:00Z</cp:lastPrinted>
  <dcterms:created xsi:type="dcterms:W3CDTF">2024-12-06T06:49:00Z</dcterms:created>
  <dcterms:modified xsi:type="dcterms:W3CDTF">2024-12-06T06:49:00Z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