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3ACFFEB6" w:rsidR="007A4D84" w:rsidRPr="00C5110C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 xml:space="preserve">CSA-R </w:t>
      </w:r>
      <w:r w:rsidR="008F0F15">
        <w:rPr>
          <w:rFonts w:ascii="Arial" w:hAnsi="Arial" w:cs="Arial"/>
          <w:b/>
          <w:color w:val="0060A8"/>
          <w:sz w:val="96"/>
        </w:rPr>
        <w:t>EMA</w:t>
      </w:r>
    </w:p>
    <w:p w14:paraId="0AA13DDF" w14:textId="2897702A" w:rsidR="00C30086" w:rsidRDefault="00C30086" w:rsidP="002E2AC4">
      <w:pPr>
        <w:jc w:val="right"/>
        <w:rPr>
          <w:rFonts w:ascii="Arial" w:hAnsi="Arial" w:cs="Arial"/>
          <w:b/>
          <w:color w:val="0060A8"/>
        </w:rPr>
      </w:pPr>
      <w:r>
        <w:rPr>
          <w:rFonts w:ascii="Arial" w:hAnsi="Arial" w:cs="Arial"/>
          <w:b/>
          <w:color w:val="0060A8"/>
        </w:rPr>
        <w:t>COMITÉ SOCIAL D’</w:t>
      </w:r>
      <w:r w:rsidR="007A4D84" w:rsidRPr="002E2AC4">
        <w:rPr>
          <w:rFonts w:ascii="Arial" w:hAnsi="Arial" w:cs="Arial"/>
          <w:b/>
          <w:color w:val="0060A8"/>
        </w:rPr>
        <w:t>ADMINISTRAT</w:t>
      </w:r>
      <w:r>
        <w:rPr>
          <w:rFonts w:ascii="Arial" w:hAnsi="Arial" w:cs="Arial"/>
          <w:b/>
          <w:color w:val="0060A8"/>
        </w:rPr>
        <w:t>ION DE RÉSEAU</w:t>
      </w:r>
    </w:p>
    <w:p w14:paraId="6E33580D" w14:textId="5BECE770" w:rsidR="00C30086" w:rsidRDefault="008F0F15" w:rsidP="00C30086">
      <w:pPr>
        <w:jc w:val="right"/>
        <w:rPr>
          <w:rFonts w:ascii="Arial" w:hAnsi="Arial" w:cs="Arial"/>
          <w:b/>
          <w:color w:val="0060A8"/>
        </w:rPr>
      </w:pPr>
      <w:r>
        <w:rPr>
          <w:rFonts w:ascii="Arial" w:hAnsi="Arial" w:cs="Arial"/>
          <w:b/>
          <w:color w:val="0060A8"/>
        </w:rPr>
        <w:t xml:space="preserve">DE L’ÉTAT-MAJOR </w:t>
      </w:r>
      <w:r w:rsidR="00B01ABE">
        <w:rPr>
          <w:rFonts w:ascii="Arial" w:hAnsi="Arial" w:cs="Arial"/>
          <w:b/>
          <w:color w:val="0060A8"/>
        </w:rPr>
        <w:t>DES ARMÉES</w:t>
      </w:r>
    </w:p>
    <w:p w14:paraId="4F16B897" w14:textId="3C3A2611" w:rsidR="00F57EBF" w:rsidRDefault="00F57EBF" w:rsidP="00C30086">
      <w:pPr>
        <w:jc w:val="right"/>
        <w:rPr>
          <w:rFonts w:ascii="Arial" w:hAnsi="Arial" w:cs="Arial"/>
          <w:b/>
          <w:color w:val="0060A8"/>
        </w:rPr>
      </w:pPr>
    </w:p>
    <w:p w14:paraId="1DD330CC" w14:textId="77777777" w:rsidR="00B01ABE" w:rsidRPr="00C30086" w:rsidRDefault="00B01ABE" w:rsidP="00C30086">
      <w:pPr>
        <w:jc w:val="right"/>
        <w:rPr>
          <w:rFonts w:ascii="Arial" w:hAnsi="Arial" w:cs="Arial"/>
          <w:b/>
          <w:color w:val="0060A8"/>
        </w:rPr>
      </w:pPr>
    </w:p>
    <w:p w14:paraId="1579E46B" w14:textId="4E3B9FD0" w:rsidR="002E2AC4" w:rsidRDefault="002E2AC4" w:rsidP="007A4D84">
      <w:pPr>
        <w:rPr>
          <w:rFonts w:ascii="Arial" w:hAnsi="Arial" w:cs="Arial"/>
        </w:rPr>
      </w:pPr>
    </w:p>
    <w:p w14:paraId="606ECCAC" w14:textId="77777777" w:rsidR="002E2AC4" w:rsidRDefault="002E2AC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15963BEE" w:rsidR="007A4D84" w:rsidRPr="002E2AC4" w:rsidRDefault="00643025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2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 w:rsidR="00F57EBF" w:rsidRPr="002E2AC4"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>obtenu</w:t>
      </w:r>
      <w:r w:rsidR="00F57EBF">
        <w:rPr>
          <w:rFonts w:ascii="Arial" w:hAnsi="Arial" w:cs="Arial"/>
          <w:sz w:val="32"/>
        </w:rPr>
        <w:t>s</w:t>
      </w:r>
      <w:r w:rsidR="007A4D84">
        <w:rPr>
          <w:rFonts w:ascii="Arial" w:hAnsi="Arial" w:cs="Arial"/>
          <w:sz w:val="32"/>
        </w:rPr>
        <w:t xml:space="preserve">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77777777" w:rsidR="002E2AC4" w:rsidRPr="00AB0364" w:rsidRDefault="002E2AC4" w:rsidP="00AB0364">
      <w:pPr>
        <w:rPr>
          <w:rFonts w:ascii="Arial" w:hAnsi="Arial" w:cs="Arial"/>
        </w:rPr>
      </w:pPr>
    </w:p>
    <w:p w14:paraId="6402EF3F" w14:textId="4592F2AE" w:rsidR="00F57EBF" w:rsidRDefault="00F57EBF" w:rsidP="007A4D84">
      <w:pPr>
        <w:rPr>
          <w:rFonts w:ascii="Arial" w:hAnsi="Arial" w:cs="Arial"/>
        </w:rPr>
      </w:pPr>
    </w:p>
    <w:p w14:paraId="3174D015" w14:textId="77777777" w:rsidR="003259B7" w:rsidRDefault="003259B7" w:rsidP="007A4D8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7C5288BD" w14:textId="77777777" w:rsidR="00396658" w:rsidRPr="002E2AC4" w:rsidRDefault="00396658" w:rsidP="00396658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</w:t>
      </w:r>
      <w:r>
        <w:rPr>
          <w:rFonts w:ascii="Arial" w:hAnsi="Arial" w:cs="Arial"/>
          <w:b/>
          <w:color w:val="A40000"/>
          <w:sz w:val="32"/>
          <w:szCs w:val="32"/>
        </w:rPr>
        <w:t> ; liste mise à jour au 1</w:t>
      </w:r>
      <w:r w:rsidRPr="00B434A4">
        <w:rPr>
          <w:rFonts w:ascii="Arial" w:hAnsi="Arial" w:cs="Arial"/>
          <w:b/>
          <w:color w:val="A40000"/>
          <w:sz w:val="32"/>
          <w:szCs w:val="32"/>
          <w:vertAlign w:val="superscript"/>
        </w:rPr>
        <w:t>er</w:t>
      </w:r>
      <w:r>
        <w:rPr>
          <w:rFonts w:ascii="Arial" w:hAnsi="Arial" w:cs="Arial"/>
          <w:b/>
          <w:color w:val="A40000"/>
          <w:sz w:val="32"/>
          <w:szCs w:val="32"/>
        </w:rPr>
        <w:t xml:space="preserve"> juillet 2025 </w:t>
      </w:r>
      <w:r w:rsidRPr="002E2AC4">
        <w:rPr>
          <w:rFonts w:ascii="Arial" w:hAnsi="Arial" w:cs="Arial"/>
          <w:b/>
          <w:color w:val="A40000"/>
          <w:sz w:val="32"/>
          <w:szCs w:val="32"/>
        </w:rPr>
        <w:t>:</w:t>
      </w:r>
    </w:p>
    <w:p w14:paraId="268A37C9" w14:textId="70677530" w:rsidR="006E5232" w:rsidRDefault="006E5232" w:rsidP="007A4D84">
      <w:pPr>
        <w:rPr>
          <w:rFonts w:ascii="Arial" w:hAnsi="Arial" w:cs="Arial"/>
        </w:rPr>
      </w:pPr>
    </w:p>
    <w:p w14:paraId="4C07B33D" w14:textId="433C183A" w:rsidR="00D4332F" w:rsidRDefault="00D4332F" w:rsidP="007A4D84">
      <w:pPr>
        <w:rPr>
          <w:rFonts w:ascii="Arial" w:hAnsi="Arial" w:cs="Arial"/>
        </w:rPr>
      </w:pPr>
    </w:p>
    <w:p w14:paraId="737A3A84" w14:textId="77777777" w:rsidR="00D4332F" w:rsidRDefault="00D4332F" w:rsidP="007A4D84">
      <w:pPr>
        <w:rPr>
          <w:rFonts w:ascii="Arial" w:hAnsi="Arial" w:cs="Arial"/>
        </w:rPr>
      </w:pPr>
    </w:p>
    <w:tbl>
      <w:tblPr>
        <w:tblStyle w:val="Grilledutableau"/>
        <w:tblW w:w="10065" w:type="dxa"/>
        <w:jc w:val="center"/>
        <w:tblLook w:val="04A0" w:firstRow="1" w:lastRow="0" w:firstColumn="1" w:lastColumn="0" w:noHBand="0" w:noVBand="1"/>
      </w:tblPr>
      <w:tblGrid>
        <w:gridCol w:w="4957"/>
        <w:gridCol w:w="5108"/>
      </w:tblGrid>
      <w:tr w:rsidR="007A4D84" w14:paraId="60A3ADE8" w14:textId="77777777" w:rsidTr="00D13506">
        <w:trPr>
          <w:trHeight w:val="113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0530FF1E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5E8A4DE1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(e)s</w:t>
            </w:r>
          </w:p>
        </w:tc>
      </w:tr>
      <w:tr w:rsidR="00D13506" w:rsidRPr="002A4924" w14:paraId="37A94783" w14:textId="77777777" w:rsidTr="008F0F15">
        <w:trPr>
          <w:trHeight w:val="1019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758D" w14:textId="490865C9" w:rsidR="00591A1F" w:rsidRPr="002A4924" w:rsidRDefault="00591A1F" w:rsidP="00C5256C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>
              <w:rPr>
                <w:rFonts w:ascii="Arial" w:hAnsi="Arial" w:cs="Arial"/>
                <w:sz w:val="28"/>
                <w:szCs w:val="16"/>
                <w:lang w:val="en-US"/>
              </w:rPr>
              <w:t>Jean-Paul CADOUR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54A6" w14:textId="181A6E5B" w:rsidR="00643025" w:rsidRPr="002A4924" w:rsidRDefault="00C5256C" w:rsidP="00C5256C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>
              <w:rPr>
                <w:rFonts w:ascii="Arial" w:hAnsi="Arial" w:cs="Arial"/>
                <w:sz w:val="28"/>
                <w:szCs w:val="16"/>
                <w:lang w:val="en-US"/>
              </w:rPr>
              <w:t>Didier LACAZE</w:t>
            </w:r>
          </w:p>
        </w:tc>
      </w:tr>
      <w:tr w:rsidR="00D13506" w:rsidRPr="00E85585" w14:paraId="21DE56C5" w14:textId="77777777" w:rsidTr="00D13506">
        <w:trPr>
          <w:trHeight w:val="992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A78C" w14:textId="3CA9DEEF" w:rsidR="002034BC" w:rsidRPr="00C5256C" w:rsidRDefault="00643025" w:rsidP="006A07B5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C5256C">
              <w:rPr>
                <w:rFonts w:ascii="Arial" w:hAnsi="Arial" w:cs="Arial"/>
                <w:sz w:val="28"/>
                <w:szCs w:val="16"/>
              </w:rPr>
              <w:t>Anne POLLET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8043" w14:textId="22EAED40" w:rsidR="00D13506" w:rsidRPr="00D4332F" w:rsidRDefault="00C5256C" w:rsidP="00C5256C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2034BC">
              <w:rPr>
                <w:rFonts w:ascii="Arial" w:hAnsi="Arial" w:cs="Arial"/>
                <w:sz w:val="28"/>
                <w:szCs w:val="16"/>
              </w:rPr>
              <w:t>Pascal VAN</w:t>
            </w:r>
            <w:r>
              <w:rPr>
                <w:rFonts w:ascii="Arial" w:hAnsi="Arial" w:cs="Arial"/>
                <w:sz w:val="28"/>
                <w:szCs w:val="16"/>
              </w:rPr>
              <w:t xml:space="preserve"> </w:t>
            </w:r>
            <w:r w:rsidRPr="002034BC">
              <w:rPr>
                <w:rFonts w:ascii="Arial" w:hAnsi="Arial" w:cs="Arial"/>
                <w:sz w:val="28"/>
                <w:szCs w:val="16"/>
              </w:rPr>
              <w:t>DUYSE</w:t>
            </w:r>
          </w:p>
        </w:tc>
      </w:tr>
    </w:tbl>
    <w:p w14:paraId="742949F3" w14:textId="77777777" w:rsidR="007A4D84" w:rsidRDefault="007A4D84" w:rsidP="007A4D84">
      <w:pPr>
        <w:rPr>
          <w:rFonts w:ascii="Arial" w:hAnsi="Arial" w:cs="Arial"/>
          <w:sz w:val="22"/>
          <w:szCs w:val="22"/>
          <w:lang w:eastAsia="en-US"/>
        </w:rPr>
      </w:pPr>
    </w:p>
    <w:p w14:paraId="6F06D58D" w14:textId="77777777" w:rsidR="007A4D84" w:rsidRDefault="007A4D84" w:rsidP="007A4D84">
      <w:pPr>
        <w:rPr>
          <w:rFonts w:ascii="Arial" w:hAnsi="Arial" w:cs="Arial"/>
        </w:rPr>
      </w:pPr>
    </w:p>
    <w:sectPr w:rsidR="007A4D84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EC8F" w14:textId="77777777" w:rsidR="00AA5787" w:rsidRDefault="00AA5787">
      <w:r>
        <w:separator/>
      </w:r>
    </w:p>
  </w:endnote>
  <w:endnote w:type="continuationSeparator" w:id="0">
    <w:p w14:paraId="1713C8A1" w14:textId="77777777" w:rsidR="00AA5787" w:rsidRDefault="00AA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des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0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6A07B5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0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E4C03" w14:textId="77777777" w:rsidR="00AA5787" w:rsidRDefault="00AA5787">
      <w:r>
        <w:separator/>
      </w:r>
    </w:p>
  </w:footnote>
  <w:footnote w:type="continuationSeparator" w:id="0">
    <w:p w14:paraId="6675743D" w14:textId="77777777" w:rsidR="00AA5787" w:rsidRDefault="00AA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ttachedTemplate r:id="rId1"/>
  <w:defaultTabStop w:val="907"/>
  <w:hyphenationZone w:val="425"/>
  <w:noPunctuationKerning/>
  <w:characterSpacingControl w:val="doNotCompress"/>
  <w:hdr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C6859"/>
    <w:rsid w:val="001D62AA"/>
    <w:rsid w:val="001D6C52"/>
    <w:rsid w:val="001E047F"/>
    <w:rsid w:val="001F66A2"/>
    <w:rsid w:val="002003D3"/>
    <w:rsid w:val="002034BC"/>
    <w:rsid w:val="00204270"/>
    <w:rsid w:val="0020614F"/>
    <w:rsid w:val="0021782B"/>
    <w:rsid w:val="00223BA6"/>
    <w:rsid w:val="00227E3A"/>
    <w:rsid w:val="002326C9"/>
    <w:rsid w:val="002425C5"/>
    <w:rsid w:val="00244975"/>
    <w:rsid w:val="00244E2D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4924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96658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91A1F"/>
    <w:rsid w:val="005A1A7C"/>
    <w:rsid w:val="005D2F0D"/>
    <w:rsid w:val="005D350F"/>
    <w:rsid w:val="005E74E8"/>
    <w:rsid w:val="005F1BFC"/>
    <w:rsid w:val="005F4344"/>
    <w:rsid w:val="00613761"/>
    <w:rsid w:val="00616259"/>
    <w:rsid w:val="00631520"/>
    <w:rsid w:val="00643025"/>
    <w:rsid w:val="00655181"/>
    <w:rsid w:val="006562FE"/>
    <w:rsid w:val="00664A47"/>
    <w:rsid w:val="00671701"/>
    <w:rsid w:val="00681B5D"/>
    <w:rsid w:val="0068244E"/>
    <w:rsid w:val="0069015F"/>
    <w:rsid w:val="006A07B5"/>
    <w:rsid w:val="006A7648"/>
    <w:rsid w:val="006B2F94"/>
    <w:rsid w:val="006C32A7"/>
    <w:rsid w:val="006C4455"/>
    <w:rsid w:val="006D475D"/>
    <w:rsid w:val="006E086A"/>
    <w:rsid w:val="006E3849"/>
    <w:rsid w:val="006E42C0"/>
    <w:rsid w:val="006E5232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0F15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A95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1ABE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F1438"/>
    <w:rsid w:val="00C0569C"/>
    <w:rsid w:val="00C16EE6"/>
    <w:rsid w:val="00C211FB"/>
    <w:rsid w:val="00C23553"/>
    <w:rsid w:val="00C30086"/>
    <w:rsid w:val="00C5110C"/>
    <w:rsid w:val="00C51C1A"/>
    <w:rsid w:val="00C5256C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3506"/>
    <w:rsid w:val="00D17793"/>
    <w:rsid w:val="00D2385B"/>
    <w:rsid w:val="00D420DA"/>
    <w:rsid w:val="00D4332F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2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B01A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1A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1A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1A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1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0237-2BDF-4282-8D72-2226AAA1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25</TotalTime>
  <Pages>1</Pages>
  <Words>43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Marie Claire</cp:lastModifiedBy>
  <cp:revision>5</cp:revision>
  <cp:lastPrinted>2025-07-09T06:03:00Z</cp:lastPrinted>
  <dcterms:created xsi:type="dcterms:W3CDTF">2025-07-07T15:31:00Z</dcterms:created>
  <dcterms:modified xsi:type="dcterms:W3CDTF">2025-07-09T07:36:00Z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