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38A039FE" w:rsidR="007A4D84" w:rsidRPr="00C5110C" w:rsidRDefault="00C30086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>
        <w:rPr>
          <w:rFonts w:ascii="Arial" w:hAnsi="Arial" w:cs="Arial"/>
          <w:b/>
          <w:color w:val="0060A8"/>
          <w:sz w:val="96"/>
        </w:rPr>
        <w:t xml:space="preserve">CSA-R </w:t>
      </w:r>
      <w:r w:rsidR="00FB2C96">
        <w:rPr>
          <w:rFonts w:ascii="Arial" w:hAnsi="Arial" w:cs="Arial"/>
          <w:b/>
          <w:color w:val="0060A8"/>
          <w:sz w:val="96"/>
        </w:rPr>
        <w:t>DIRISI</w:t>
      </w:r>
    </w:p>
    <w:p w14:paraId="0AA13DDF" w14:textId="2897702A" w:rsidR="00C30086" w:rsidRDefault="00C30086" w:rsidP="002E2AC4">
      <w:pPr>
        <w:jc w:val="right"/>
        <w:rPr>
          <w:rFonts w:ascii="Arial" w:hAnsi="Arial" w:cs="Arial"/>
          <w:b/>
          <w:color w:val="0060A8"/>
        </w:rPr>
      </w:pPr>
      <w:r>
        <w:rPr>
          <w:rFonts w:ascii="Arial" w:hAnsi="Arial" w:cs="Arial"/>
          <w:b/>
          <w:color w:val="0060A8"/>
        </w:rPr>
        <w:t>COMITÉ SOCIAL D’</w:t>
      </w:r>
      <w:r w:rsidR="007A4D84" w:rsidRPr="002E2AC4">
        <w:rPr>
          <w:rFonts w:ascii="Arial" w:hAnsi="Arial" w:cs="Arial"/>
          <w:b/>
          <w:color w:val="0060A8"/>
        </w:rPr>
        <w:t>ADMINISTRAT</w:t>
      </w:r>
      <w:r>
        <w:rPr>
          <w:rFonts w:ascii="Arial" w:hAnsi="Arial" w:cs="Arial"/>
          <w:b/>
          <w:color w:val="0060A8"/>
        </w:rPr>
        <w:t>ION DE RÉSEAU</w:t>
      </w:r>
    </w:p>
    <w:p w14:paraId="43F0EE55" w14:textId="77777777" w:rsidR="00FB2C96" w:rsidRDefault="00FB2C96" w:rsidP="00C30086">
      <w:pPr>
        <w:jc w:val="right"/>
        <w:rPr>
          <w:rFonts w:ascii="Arial" w:hAnsi="Arial" w:cs="Arial"/>
          <w:b/>
          <w:color w:val="0060A8"/>
        </w:rPr>
      </w:pPr>
      <w:r w:rsidRPr="00FB2C96">
        <w:rPr>
          <w:rFonts w:ascii="Arial" w:hAnsi="Arial" w:cs="Arial"/>
          <w:b/>
          <w:color w:val="0060A8"/>
        </w:rPr>
        <w:t xml:space="preserve">DE LA DIRECTION INTERARMÉES DES RÉSEAUX D'INFRASTRUCTURE </w:t>
      </w:r>
    </w:p>
    <w:p w14:paraId="4F16B897" w14:textId="30A4F8FE" w:rsidR="00F57EBF" w:rsidRDefault="00FB2C96" w:rsidP="00C30086">
      <w:pPr>
        <w:jc w:val="right"/>
        <w:rPr>
          <w:rFonts w:ascii="Arial" w:hAnsi="Arial" w:cs="Arial"/>
          <w:b/>
          <w:color w:val="0060A8"/>
        </w:rPr>
      </w:pPr>
      <w:r w:rsidRPr="00FB2C96">
        <w:rPr>
          <w:rFonts w:ascii="Arial" w:hAnsi="Arial" w:cs="Arial"/>
          <w:b/>
          <w:color w:val="0060A8"/>
        </w:rPr>
        <w:t>ET DES SYSTÈMES D'INFORMATION DE LA DÉFENSE</w:t>
      </w:r>
    </w:p>
    <w:p w14:paraId="1DD330CC" w14:textId="77777777" w:rsidR="00B01ABE" w:rsidRPr="00C30086" w:rsidRDefault="00B01ABE" w:rsidP="00C30086">
      <w:pPr>
        <w:jc w:val="right"/>
        <w:rPr>
          <w:rFonts w:ascii="Arial" w:hAnsi="Arial" w:cs="Arial"/>
          <w:b/>
          <w:color w:val="0060A8"/>
        </w:rPr>
      </w:pPr>
    </w:p>
    <w:p w14:paraId="1579E46B" w14:textId="4E3B9FD0" w:rsidR="002E2AC4" w:rsidRDefault="002E2AC4" w:rsidP="007A4D84">
      <w:pPr>
        <w:rPr>
          <w:rFonts w:ascii="Arial" w:hAnsi="Arial" w:cs="Arial"/>
        </w:rPr>
      </w:pPr>
    </w:p>
    <w:p w14:paraId="606ECCAC" w14:textId="77777777" w:rsidR="002E2AC4" w:rsidRDefault="002E2AC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18CFDB17" w14:textId="027F0FC3" w:rsidR="007A4D84" w:rsidRPr="002E2AC4" w:rsidRDefault="00C30086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4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 xml:space="preserve"> siège</w:t>
      </w:r>
      <w:r w:rsidR="00F57EBF" w:rsidRPr="002E2AC4">
        <w:rPr>
          <w:rFonts w:ascii="Arial" w:hAnsi="Arial" w:cs="Arial"/>
          <w:b/>
          <w:color w:val="A40000"/>
          <w:sz w:val="32"/>
          <w:szCs w:val="32"/>
        </w:rPr>
        <w:t>s</w:t>
      </w:r>
      <w:r w:rsidR="007A4D84">
        <w:rPr>
          <w:rFonts w:ascii="Arial" w:hAnsi="Arial" w:cs="Arial"/>
          <w:color w:val="FF0000"/>
          <w:sz w:val="32"/>
        </w:rPr>
        <w:t xml:space="preserve"> </w:t>
      </w:r>
      <w:r w:rsidR="007A4D84">
        <w:rPr>
          <w:rFonts w:ascii="Arial" w:hAnsi="Arial" w:cs="Arial"/>
          <w:sz w:val="32"/>
        </w:rPr>
        <w:t>obtenu</w:t>
      </w:r>
      <w:r w:rsidR="00F57EBF">
        <w:rPr>
          <w:rFonts w:ascii="Arial" w:hAnsi="Arial" w:cs="Arial"/>
          <w:sz w:val="32"/>
        </w:rPr>
        <w:t>s</w:t>
      </w:r>
      <w:r w:rsidR="007A4D84">
        <w:rPr>
          <w:rFonts w:ascii="Arial" w:hAnsi="Arial" w:cs="Arial"/>
          <w:sz w:val="32"/>
        </w:rPr>
        <w:t xml:space="preserve"> par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DEFENSE</w:t>
      </w:r>
    </w:p>
    <w:p w14:paraId="26532D4D" w14:textId="77777777" w:rsidR="002E2AC4" w:rsidRPr="00AB0364" w:rsidRDefault="002E2AC4" w:rsidP="00AB0364">
      <w:pPr>
        <w:rPr>
          <w:rFonts w:ascii="Arial" w:hAnsi="Arial" w:cs="Arial"/>
        </w:rPr>
      </w:pPr>
    </w:p>
    <w:p w14:paraId="6402EF3F" w14:textId="4592F2AE" w:rsidR="00F57EBF" w:rsidRDefault="00F57EBF" w:rsidP="007A4D84">
      <w:pPr>
        <w:rPr>
          <w:rFonts w:ascii="Arial" w:hAnsi="Arial" w:cs="Arial"/>
        </w:rPr>
      </w:pPr>
    </w:p>
    <w:p w14:paraId="3174D015" w14:textId="77777777" w:rsidR="003259B7" w:rsidRDefault="003259B7" w:rsidP="007A4D84">
      <w:pPr>
        <w:rPr>
          <w:rFonts w:ascii="Arial" w:hAnsi="Arial" w:cs="Arial"/>
        </w:rPr>
      </w:pPr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02041CB0" w14:textId="5990D249" w:rsidR="007A4D84" w:rsidRPr="002E2AC4" w:rsidRDefault="007A4D84" w:rsidP="007A4D84">
      <w:pPr>
        <w:rPr>
          <w:rFonts w:ascii="Arial" w:hAnsi="Arial" w:cs="Arial"/>
          <w:b/>
          <w:color w:val="A40000"/>
          <w:sz w:val="32"/>
          <w:szCs w:val="32"/>
        </w:rPr>
      </w:pPr>
      <w:r w:rsidRPr="002E2AC4">
        <w:rPr>
          <w:rFonts w:ascii="Arial" w:hAnsi="Arial" w:cs="Arial"/>
          <w:b/>
          <w:color w:val="A40000"/>
          <w:sz w:val="32"/>
          <w:szCs w:val="32"/>
        </w:rPr>
        <w:t>Vos élus</w:t>
      </w:r>
      <w:r w:rsidR="00B434A4">
        <w:rPr>
          <w:rFonts w:ascii="Arial" w:hAnsi="Arial" w:cs="Arial"/>
          <w:b/>
          <w:color w:val="A40000"/>
          <w:sz w:val="32"/>
          <w:szCs w:val="32"/>
        </w:rPr>
        <w:t> ; liste mise à jour au 1</w:t>
      </w:r>
      <w:r w:rsidR="00B434A4" w:rsidRPr="00B434A4">
        <w:rPr>
          <w:rFonts w:ascii="Arial" w:hAnsi="Arial" w:cs="Arial"/>
          <w:b/>
          <w:color w:val="A40000"/>
          <w:sz w:val="32"/>
          <w:szCs w:val="32"/>
          <w:vertAlign w:val="superscript"/>
        </w:rPr>
        <w:t>er</w:t>
      </w:r>
      <w:r w:rsidR="00B434A4">
        <w:rPr>
          <w:rFonts w:ascii="Arial" w:hAnsi="Arial" w:cs="Arial"/>
          <w:b/>
          <w:color w:val="A40000"/>
          <w:sz w:val="32"/>
          <w:szCs w:val="32"/>
        </w:rPr>
        <w:t xml:space="preserve"> juillet 2025 </w:t>
      </w:r>
      <w:r w:rsidRPr="002E2AC4">
        <w:rPr>
          <w:rFonts w:ascii="Arial" w:hAnsi="Arial" w:cs="Arial"/>
          <w:b/>
          <w:color w:val="A40000"/>
          <w:sz w:val="32"/>
          <w:szCs w:val="32"/>
        </w:rPr>
        <w:t>:</w:t>
      </w:r>
    </w:p>
    <w:p w14:paraId="4482B427" w14:textId="6DF9E319" w:rsidR="007A4D84" w:rsidRDefault="007A4D84" w:rsidP="007A4D84"/>
    <w:p w14:paraId="268A37C9" w14:textId="77777777" w:rsidR="006E5232" w:rsidRDefault="006E5232" w:rsidP="007A4D84">
      <w:pPr>
        <w:rPr>
          <w:rFonts w:ascii="Arial" w:hAnsi="Arial" w:cs="Arial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4678"/>
        <w:gridCol w:w="5528"/>
      </w:tblGrid>
      <w:tr w:rsidR="007A4D84" w14:paraId="60A3ADE8" w14:textId="77777777" w:rsidTr="00C321C6">
        <w:trPr>
          <w:trHeight w:val="113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0530FF1E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85585"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5E8A4DE1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E85585"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(e)s</w:t>
            </w:r>
          </w:p>
        </w:tc>
      </w:tr>
      <w:tr w:rsidR="007A4D84" w:rsidRPr="00E85585" w14:paraId="37A94783" w14:textId="77777777" w:rsidTr="00C321C6">
        <w:trPr>
          <w:trHeight w:val="101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102C" w14:textId="77777777" w:rsidR="00FB2C96" w:rsidRDefault="00FB2C96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 w:rsidRPr="00FB2C96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Ignazio FLORE - TSEF </w:t>
            </w:r>
          </w:p>
          <w:p w14:paraId="0253758D" w14:textId="23DFF766" w:rsidR="007A4D84" w:rsidRPr="00E85585" w:rsidRDefault="00FB2C96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DIRISI BORDEAUX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707C" w14:textId="77777777" w:rsidR="00FB2C96" w:rsidRDefault="00FB2C96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 w:rsidRPr="00FB2C96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Eric CHAINTREUIL, ICD </w:t>
            </w:r>
          </w:p>
          <w:p w14:paraId="56D154A6" w14:textId="2D7EC7E5" w:rsidR="00B01ABE" w:rsidRPr="00FB2C96" w:rsidRDefault="00FB2C96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FB2C96">
              <w:rPr>
                <w:rFonts w:ascii="Arial" w:hAnsi="Arial" w:cs="Arial"/>
                <w:sz w:val="32"/>
                <w:szCs w:val="18"/>
              </w:rPr>
              <w:t>DIRISI LYON, Lyon 07</w:t>
            </w:r>
          </w:p>
        </w:tc>
      </w:tr>
      <w:tr w:rsidR="00E85585" w:rsidRPr="00E85585" w14:paraId="21DE56C5" w14:textId="77777777" w:rsidTr="00C321C6">
        <w:trPr>
          <w:trHeight w:val="99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85A4" w14:textId="77777777" w:rsidR="00FB2C96" w:rsidRDefault="00FB2C96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 w:rsidRPr="00FB2C96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Bruno DAGUIER - TSEF </w:t>
            </w:r>
          </w:p>
          <w:p w14:paraId="3D09A78C" w14:textId="21C413E9" w:rsidR="00E85585" w:rsidRPr="00FB2C96" w:rsidRDefault="00FB2C96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FB2C96">
              <w:rPr>
                <w:rFonts w:ascii="Arial" w:hAnsi="Arial" w:cs="Arial"/>
                <w:sz w:val="32"/>
                <w:szCs w:val="18"/>
              </w:rPr>
              <w:t>DIRISI RENNES, Rennes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8043" w14:textId="33A93479" w:rsidR="00B01ABE" w:rsidRPr="00E85585" w:rsidRDefault="00FB2C96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FB2C96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Christophe PRADOURAT - TSEF </w:t>
            </w:r>
            <w:r w:rsidRPr="00FB2C96">
              <w:rPr>
                <w:rFonts w:ascii="Arial" w:hAnsi="Arial" w:cs="Arial"/>
                <w:sz w:val="32"/>
                <w:szCs w:val="18"/>
              </w:rPr>
              <w:t>DIRISI TOULON, Montferrat</w:t>
            </w:r>
          </w:p>
        </w:tc>
      </w:tr>
      <w:tr w:rsidR="00E85585" w:rsidRPr="00E85585" w14:paraId="2AAB1DEF" w14:textId="77777777" w:rsidTr="00C321C6">
        <w:trPr>
          <w:trHeight w:val="11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DDEC" w14:textId="25B4987B" w:rsidR="00B01ABE" w:rsidRPr="00E85585" w:rsidRDefault="00FB2C96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FB2C96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Danitza SCIARRINO - ICD </w:t>
            </w:r>
            <w:r w:rsidRPr="00FB2C96">
              <w:rPr>
                <w:rFonts w:ascii="Arial" w:hAnsi="Arial" w:cs="Arial"/>
                <w:sz w:val="32"/>
                <w:szCs w:val="18"/>
              </w:rPr>
              <w:t>DIRISI METZ, Lille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6B38" w14:textId="75BBAE45" w:rsidR="00B01ABE" w:rsidRPr="00E85585" w:rsidRDefault="00FB2C96" w:rsidP="00FB2C96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FB2C96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Yannick LE HELLOCO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-</w:t>
            </w:r>
            <w:r w:rsidRPr="00FB2C96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ASC niv1 </w:t>
            </w:r>
            <w:r w:rsidRPr="00FB2C96">
              <w:rPr>
                <w:rFonts w:ascii="Arial" w:hAnsi="Arial" w:cs="Arial"/>
                <w:sz w:val="32"/>
                <w:szCs w:val="18"/>
              </w:rPr>
              <w:t>DIRISI BREST, Brest</w:t>
            </w:r>
          </w:p>
        </w:tc>
      </w:tr>
      <w:tr w:rsidR="00C30086" w:rsidRPr="00E85585" w14:paraId="6C50D455" w14:textId="77777777" w:rsidTr="00C321C6">
        <w:trPr>
          <w:trHeight w:val="11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4C86" w14:textId="77777777" w:rsidR="00FB2C96" w:rsidRDefault="00FB2C96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 w:rsidRPr="00FB2C96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Emmanuel NIATI - TSEF </w:t>
            </w:r>
          </w:p>
          <w:p w14:paraId="3EC60475" w14:textId="50F8DE13" w:rsidR="00B01ABE" w:rsidRPr="00FB2C96" w:rsidRDefault="00FB2C96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FB2C96">
              <w:rPr>
                <w:rFonts w:ascii="Arial" w:hAnsi="Arial" w:cs="Arial"/>
                <w:sz w:val="32"/>
                <w:szCs w:val="18"/>
              </w:rPr>
              <w:t>SICL, Le Kremlin-Bicêtre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305B" w14:textId="29AC52C9" w:rsidR="0000269E" w:rsidRDefault="00FB2C96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Cyril FABRE - TSEF</w:t>
            </w:r>
          </w:p>
          <w:p w14:paraId="4DA5CA5B" w14:textId="3DB50E61" w:rsidR="006E5232" w:rsidRPr="00F57EBF" w:rsidRDefault="00FB2C96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DIRISI LYON</w:t>
            </w:r>
          </w:p>
        </w:tc>
      </w:tr>
    </w:tbl>
    <w:p w14:paraId="742949F3" w14:textId="77777777" w:rsidR="007A4D84" w:rsidRDefault="007A4D84" w:rsidP="007A4D84">
      <w:pPr>
        <w:rPr>
          <w:rFonts w:ascii="Arial" w:hAnsi="Arial" w:cs="Arial"/>
          <w:sz w:val="22"/>
          <w:szCs w:val="22"/>
          <w:lang w:eastAsia="en-US"/>
        </w:rPr>
      </w:pPr>
    </w:p>
    <w:p w14:paraId="6F06D58D" w14:textId="77777777" w:rsidR="007A4D84" w:rsidRDefault="007A4D84" w:rsidP="007A4D84">
      <w:pPr>
        <w:rPr>
          <w:rFonts w:ascii="Arial" w:hAnsi="Arial" w:cs="Arial"/>
        </w:rPr>
      </w:pPr>
    </w:p>
    <w:sectPr w:rsidR="007A4D84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4EC8F" w14:textId="77777777" w:rsidR="00AA5787" w:rsidRDefault="00AA5787">
      <w:r>
        <w:separator/>
      </w:r>
    </w:p>
  </w:endnote>
  <w:endnote w:type="continuationSeparator" w:id="0">
    <w:p w14:paraId="1713C8A1" w14:textId="77777777" w:rsidR="00AA5787" w:rsidRDefault="00AA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des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0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0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E4C03" w14:textId="77777777" w:rsidR="00AA5787" w:rsidRDefault="00AA5787">
      <w:r>
        <w:separator/>
      </w:r>
    </w:p>
  </w:footnote>
  <w:footnote w:type="continuationSeparator" w:id="0">
    <w:p w14:paraId="6675743D" w14:textId="77777777" w:rsidR="00AA5787" w:rsidRDefault="00AA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18937352">
    <w:abstractNumId w:val="12"/>
  </w:num>
  <w:num w:numId="2" w16cid:durableId="400979735">
    <w:abstractNumId w:val="23"/>
  </w:num>
  <w:num w:numId="3" w16cid:durableId="1209293176">
    <w:abstractNumId w:val="14"/>
  </w:num>
  <w:num w:numId="4" w16cid:durableId="513106786">
    <w:abstractNumId w:val="17"/>
  </w:num>
  <w:num w:numId="5" w16cid:durableId="814418764">
    <w:abstractNumId w:val="9"/>
  </w:num>
  <w:num w:numId="6" w16cid:durableId="1485245420">
    <w:abstractNumId w:val="15"/>
  </w:num>
  <w:num w:numId="7" w16cid:durableId="627586724">
    <w:abstractNumId w:val="11"/>
  </w:num>
  <w:num w:numId="8" w16cid:durableId="1716856329">
    <w:abstractNumId w:val="6"/>
  </w:num>
  <w:num w:numId="9" w16cid:durableId="588582679">
    <w:abstractNumId w:val="4"/>
  </w:num>
  <w:num w:numId="10" w16cid:durableId="436146354">
    <w:abstractNumId w:val="13"/>
  </w:num>
  <w:num w:numId="11" w16cid:durableId="187453531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 w16cid:durableId="865484800">
    <w:abstractNumId w:val="19"/>
  </w:num>
  <w:num w:numId="13" w16cid:durableId="297614332">
    <w:abstractNumId w:val="2"/>
  </w:num>
  <w:num w:numId="14" w16cid:durableId="1745256326">
    <w:abstractNumId w:val="8"/>
  </w:num>
  <w:num w:numId="15" w16cid:durableId="1532180764">
    <w:abstractNumId w:val="25"/>
  </w:num>
  <w:num w:numId="16" w16cid:durableId="981278808">
    <w:abstractNumId w:val="8"/>
  </w:num>
  <w:num w:numId="17" w16cid:durableId="1115559362">
    <w:abstractNumId w:val="29"/>
  </w:num>
  <w:num w:numId="18" w16cid:durableId="1071586412">
    <w:abstractNumId w:val="10"/>
  </w:num>
  <w:num w:numId="19" w16cid:durableId="887761443">
    <w:abstractNumId w:val="22"/>
  </w:num>
  <w:num w:numId="20" w16cid:durableId="560484766">
    <w:abstractNumId w:val="16"/>
  </w:num>
  <w:num w:numId="21" w16cid:durableId="2080204771">
    <w:abstractNumId w:val="27"/>
  </w:num>
  <w:num w:numId="22" w16cid:durableId="1422726895">
    <w:abstractNumId w:val="20"/>
  </w:num>
  <w:num w:numId="23" w16cid:durableId="1240287877">
    <w:abstractNumId w:val="1"/>
  </w:num>
  <w:num w:numId="24" w16cid:durableId="1216699506">
    <w:abstractNumId w:val="24"/>
  </w:num>
  <w:num w:numId="25" w16cid:durableId="1078595529">
    <w:abstractNumId w:val="21"/>
  </w:num>
  <w:num w:numId="26" w16cid:durableId="1254313541">
    <w:abstractNumId w:val="28"/>
  </w:num>
  <w:num w:numId="27" w16cid:durableId="270667097">
    <w:abstractNumId w:val="26"/>
  </w:num>
  <w:num w:numId="28" w16cid:durableId="70810367">
    <w:abstractNumId w:val="18"/>
  </w:num>
  <w:num w:numId="29" w16cid:durableId="1256665472">
    <w:abstractNumId w:val="3"/>
  </w:num>
  <w:num w:numId="30" w16cid:durableId="1675953487">
    <w:abstractNumId w:val="5"/>
  </w:num>
  <w:num w:numId="31" w16cid:durableId="979727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907"/>
  <w:hyphenationZone w:val="425"/>
  <w:noPunctuationKerning/>
  <w:characterSpacingControl w:val="doNotCompress"/>
  <w:hdrShapeDefaults>
    <o:shapedefaults v:ext="edit" spidmax="2050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3090B"/>
    <w:rsid w:val="00131E6C"/>
    <w:rsid w:val="00144EE9"/>
    <w:rsid w:val="00150A5E"/>
    <w:rsid w:val="00171654"/>
    <w:rsid w:val="00171B41"/>
    <w:rsid w:val="00184F4D"/>
    <w:rsid w:val="001A4BB8"/>
    <w:rsid w:val="001A695D"/>
    <w:rsid w:val="001A6AA3"/>
    <w:rsid w:val="001C6859"/>
    <w:rsid w:val="001D62AA"/>
    <w:rsid w:val="001D6C52"/>
    <w:rsid w:val="001E047F"/>
    <w:rsid w:val="001F66A2"/>
    <w:rsid w:val="002003D3"/>
    <w:rsid w:val="00204270"/>
    <w:rsid w:val="0020614F"/>
    <w:rsid w:val="0021782B"/>
    <w:rsid w:val="00223BA6"/>
    <w:rsid w:val="00227E3A"/>
    <w:rsid w:val="002326C9"/>
    <w:rsid w:val="002425C5"/>
    <w:rsid w:val="00244975"/>
    <w:rsid w:val="00244E2D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22EF9"/>
    <w:rsid w:val="003259B7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A2A5E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7656"/>
    <w:rsid w:val="00492178"/>
    <w:rsid w:val="00492E1A"/>
    <w:rsid w:val="00493A62"/>
    <w:rsid w:val="004B360C"/>
    <w:rsid w:val="004B4C6B"/>
    <w:rsid w:val="004B4F3B"/>
    <w:rsid w:val="004B6DAD"/>
    <w:rsid w:val="004C44A0"/>
    <w:rsid w:val="004C7474"/>
    <w:rsid w:val="004D1B67"/>
    <w:rsid w:val="004E2DA3"/>
    <w:rsid w:val="00500CF3"/>
    <w:rsid w:val="00515A79"/>
    <w:rsid w:val="00515DB8"/>
    <w:rsid w:val="00526967"/>
    <w:rsid w:val="00535E29"/>
    <w:rsid w:val="00540BD9"/>
    <w:rsid w:val="00550FEC"/>
    <w:rsid w:val="005749C6"/>
    <w:rsid w:val="005A1A7C"/>
    <w:rsid w:val="005D2F0D"/>
    <w:rsid w:val="005D350F"/>
    <w:rsid w:val="005E74E8"/>
    <w:rsid w:val="005F1BFC"/>
    <w:rsid w:val="005F4344"/>
    <w:rsid w:val="00613761"/>
    <w:rsid w:val="00616259"/>
    <w:rsid w:val="00631520"/>
    <w:rsid w:val="00655181"/>
    <w:rsid w:val="006562FE"/>
    <w:rsid w:val="00664A47"/>
    <w:rsid w:val="00671701"/>
    <w:rsid w:val="00681B5D"/>
    <w:rsid w:val="0068244E"/>
    <w:rsid w:val="006A7648"/>
    <w:rsid w:val="006B2F94"/>
    <w:rsid w:val="006C32A7"/>
    <w:rsid w:val="006C4455"/>
    <w:rsid w:val="006D475D"/>
    <w:rsid w:val="006E086A"/>
    <w:rsid w:val="006E3849"/>
    <w:rsid w:val="006E42C0"/>
    <w:rsid w:val="006E5232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C58E0"/>
    <w:rsid w:val="007E4CF8"/>
    <w:rsid w:val="00815D2B"/>
    <w:rsid w:val="008322F6"/>
    <w:rsid w:val="00837A5C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F01BC"/>
    <w:rsid w:val="008F29CF"/>
    <w:rsid w:val="008F39C3"/>
    <w:rsid w:val="009037C1"/>
    <w:rsid w:val="00907FDC"/>
    <w:rsid w:val="00915377"/>
    <w:rsid w:val="00920249"/>
    <w:rsid w:val="00931A39"/>
    <w:rsid w:val="0093482F"/>
    <w:rsid w:val="00942C1F"/>
    <w:rsid w:val="00944964"/>
    <w:rsid w:val="00966869"/>
    <w:rsid w:val="009748FB"/>
    <w:rsid w:val="00976A95"/>
    <w:rsid w:val="00976EE1"/>
    <w:rsid w:val="00983A2D"/>
    <w:rsid w:val="0098722C"/>
    <w:rsid w:val="009A43D8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1760B"/>
    <w:rsid w:val="00A210D7"/>
    <w:rsid w:val="00A271B9"/>
    <w:rsid w:val="00A4097F"/>
    <w:rsid w:val="00A40F95"/>
    <w:rsid w:val="00A44120"/>
    <w:rsid w:val="00A75E14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1ABE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111A"/>
    <w:rsid w:val="00B33284"/>
    <w:rsid w:val="00B34256"/>
    <w:rsid w:val="00B42B37"/>
    <w:rsid w:val="00B433E9"/>
    <w:rsid w:val="00B434A4"/>
    <w:rsid w:val="00B439E3"/>
    <w:rsid w:val="00B526BB"/>
    <w:rsid w:val="00B53507"/>
    <w:rsid w:val="00B60538"/>
    <w:rsid w:val="00B60978"/>
    <w:rsid w:val="00B65BAD"/>
    <w:rsid w:val="00B663CD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F1438"/>
    <w:rsid w:val="00C0569C"/>
    <w:rsid w:val="00C16EE6"/>
    <w:rsid w:val="00C211FB"/>
    <w:rsid w:val="00C23553"/>
    <w:rsid w:val="00C30086"/>
    <w:rsid w:val="00C321C6"/>
    <w:rsid w:val="00C5110C"/>
    <w:rsid w:val="00C51C1A"/>
    <w:rsid w:val="00C537F7"/>
    <w:rsid w:val="00C602D4"/>
    <w:rsid w:val="00C64A03"/>
    <w:rsid w:val="00C741BB"/>
    <w:rsid w:val="00C75973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76A"/>
    <w:rsid w:val="00CE1F5B"/>
    <w:rsid w:val="00D02320"/>
    <w:rsid w:val="00D07034"/>
    <w:rsid w:val="00D071CB"/>
    <w:rsid w:val="00D1015E"/>
    <w:rsid w:val="00D17793"/>
    <w:rsid w:val="00D2385B"/>
    <w:rsid w:val="00D420DA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2459"/>
    <w:rsid w:val="00E85585"/>
    <w:rsid w:val="00E90C06"/>
    <w:rsid w:val="00E90F79"/>
    <w:rsid w:val="00EA20EE"/>
    <w:rsid w:val="00EC1946"/>
    <w:rsid w:val="00EC679B"/>
    <w:rsid w:val="00ED035A"/>
    <w:rsid w:val="00ED3B7A"/>
    <w:rsid w:val="00ED5090"/>
    <w:rsid w:val="00EF00C4"/>
    <w:rsid w:val="00EF04B5"/>
    <w:rsid w:val="00EF78EC"/>
    <w:rsid w:val="00F01852"/>
    <w:rsid w:val="00F05421"/>
    <w:rsid w:val="00F2287E"/>
    <w:rsid w:val="00F35FA1"/>
    <w:rsid w:val="00F36360"/>
    <w:rsid w:val="00F37A54"/>
    <w:rsid w:val="00F5195E"/>
    <w:rsid w:val="00F57EBF"/>
    <w:rsid w:val="00F625E9"/>
    <w:rsid w:val="00F64973"/>
    <w:rsid w:val="00F75B5E"/>
    <w:rsid w:val="00F80120"/>
    <w:rsid w:val="00F825E2"/>
    <w:rsid w:val="00F90023"/>
    <w:rsid w:val="00F9039F"/>
    <w:rsid w:val="00F903D0"/>
    <w:rsid w:val="00FB2C96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2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B01A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01AB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01AB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1A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01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40237-2BDF-4282-8D72-2226AAA1D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7</TotalTime>
  <Pages>1</Pages>
  <Words>100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MC MAITRE</cp:lastModifiedBy>
  <cp:revision>3</cp:revision>
  <cp:lastPrinted>2022-12-12T15:39:00Z</cp:lastPrinted>
  <dcterms:created xsi:type="dcterms:W3CDTF">2025-07-07T15:20:00Z</dcterms:created>
  <dcterms:modified xsi:type="dcterms:W3CDTF">2025-07-07T15:54:00Z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